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right" w:tblpY="-104"/>
        <w:tblW w:w="0" w:type="auto"/>
        <w:tblLook w:val="04A0" w:firstRow="1" w:lastRow="0" w:firstColumn="1" w:lastColumn="0" w:noHBand="0" w:noVBand="1"/>
      </w:tblPr>
      <w:tblGrid>
        <w:gridCol w:w="4762"/>
      </w:tblGrid>
      <w:tr w:rsidR="005C3C98" w:rsidRPr="002F5EA2" w14:paraId="1567595F" w14:textId="77777777" w:rsidTr="001F3790">
        <w:tc>
          <w:tcPr>
            <w:tcW w:w="4762" w:type="dxa"/>
            <w:shd w:val="clear" w:color="auto" w:fill="auto"/>
          </w:tcPr>
          <w:p w14:paraId="2BF0D1EC" w14:textId="0F24213B" w:rsidR="003776AB" w:rsidRPr="008E20DA" w:rsidRDefault="00C4776D" w:rsidP="001F3790">
            <w:pPr>
              <w:ind w:firstLine="12"/>
              <w:jc w:val="right"/>
              <w:rPr>
                <w:rFonts w:ascii="TT Supermolot Neue Exp" w:hAnsi="TT Supermolot Neue Exp"/>
                <w:b/>
              </w:rPr>
            </w:pPr>
            <w:r w:rsidRPr="008E20DA">
              <w:rPr>
                <w:rFonts w:ascii="TT Supermolot Neue Exp" w:hAnsi="TT Supermolot Neue Exp"/>
                <w:b/>
              </w:rPr>
              <w:t>Адресат</w:t>
            </w:r>
          </w:p>
          <w:p w14:paraId="50B20241" w14:textId="77777777" w:rsidR="005C3C98" w:rsidRPr="002F5EA2" w:rsidRDefault="006E119E" w:rsidP="001F3790">
            <w:pPr>
              <w:ind w:firstLine="12"/>
              <w:jc w:val="right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</w:t>
            </w:r>
            <w:r w:rsidR="003776AB">
              <w:rPr>
                <w:b/>
              </w:rPr>
              <w:t xml:space="preserve"> </w:t>
            </w:r>
            <w:r w:rsidR="00B37A76">
              <w:rPr>
                <w:b/>
              </w:rPr>
              <w:t xml:space="preserve"> </w:t>
            </w:r>
            <w:r w:rsidR="00A96BC6">
              <w:rPr>
                <w:b/>
              </w:rPr>
              <w:t xml:space="preserve"> </w:t>
            </w:r>
          </w:p>
          <w:p w14:paraId="580D684E" w14:textId="77777777" w:rsidR="005C3C98" w:rsidRPr="002F5EA2" w:rsidRDefault="005C3C98" w:rsidP="001F3790">
            <w:pPr>
              <w:jc w:val="right"/>
              <w:rPr>
                <w:b/>
              </w:rPr>
            </w:pPr>
            <w:r w:rsidRPr="002F5EA2">
              <w:rPr>
                <w:b/>
              </w:rPr>
              <w:t xml:space="preserve"> </w:t>
            </w:r>
          </w:p>
        </w:tc>
      </w:tr>
    </w:tbl>
    <w:p w14:paraId="38DC4D9B" w14:textId="58AD514B" w:rsidR="005C3C98" w:rsidRPr="008E20DA" w:rsidRDefault="0014476E" w:rsidP="00C76AB7">
      <w:pPr>
        <w:ind w:firstLine="12"/>
        <w:rPr>
          <w:rFonts w:ascii="TT Supermolot Neue Exp" w:hAnsi="TT Supermolot Neue Exp" w:cs="Arial"/>
          <w:sz w:val="20"/>
          <w:szCs w:val="16"/>
        </w:rPr>
      </w:pPr>
      <w:r w:rsidRPr="008E20DA">
        <w:rPr>
          <w:rFonts w:ascii="TT Supermolot Neue Exp" w:hAnsi="TT Supermolot Neue Exp" w:cs="Arial"/>
          <w:sz w:val="16"/>
          <w:szCs w:val="16"/>
        </w:rPr>
        <w:t xml:space="preserve">Исх. № ______ от «____» _____________ 20      г. </w:t>
      </w:r>
      <w:r w:rsidRPr="008E20DA">
        <w:rPr>
          <w:rFonts w:ascii="TT Supermolot Neue Exp" w:hAnsi="TT Supermolot Neue Exp" w:cs="Arial"/>
          <w:sz w:val="16"/>
          <w:szCs w:val="16"/>
        </w:rPr>
        <w:tab/>
      </w:r>
      <w:r w:rsidRPr="008E20DA">
        <w:rPr>
          <w:rFonts w:ascii="TT Supermolot Neue Exp" w:hAnsi="TT Supermolot Neue Exp" w:cs="Arial"/>
          <w:sz w:val="16"/>
          <w:szCs w:val="16"/>
        </w:rPr>
        <w:tab/>
      </w:r>
      <w:r w:rsidR="00677704" w:rsidRPr="008E20DA">
        <w:rPr>
          <w:rFonts w:ascii="TT Supermolot Neue Exp" w:hAnsi="TT Supermolot Neue Exp" w:cs="Arial"/>
          <w:sz w:val="20"/>
          <w:szCs w:val="16"/>
        </w:rPr>
        <w:t xml:space="preserve">       </w:t>
      </w:r>
      <w:r w:rsidR="00A46D3C" w:rsidRPr="008E20DA">
        <w:rPr>
          <w:rFonts w:ascii="TT Supermolot Neue Exp" w:hAnsi="TT Supermolot Neue Exp" w:cs="Arial"/>
          <w:sz w:val="20"/>
          <w:szCs w:val="16"/>
        </w:rPr>
        <w:t xml:space="preserve">                         </w:t>
      </w:r>
      <w:r w:rsidR="00C76AB7" w:rsidRPr="008E20DA">
        <w:rPr>
          <w:rFonts w:ascii="TT Supermolot Neue Exp" w:hAnsi="TT Supermolot Neue Exp" w:cs="Arial"/>
          <w:sz w:val="20"/>
          <w:szCs w:val="16"/>
        </w:rPr>
        <w:t xml:space="preserve">  </w:t>
      </w:r>
    </w:p>
    <w:p w14:paraId="0D1A11F3" w14:textId="69E7D328" w:rsidR="0014476E" w:rsidRPr="008E20DA" w:rsidRDefault="0014476E" w:rsidP="0066609D">
      <w:pPr>
        <w:rPr>
          <w:rFonts w:ascii="TT Supermolot Neue Exp" w:hAnsi="TT Supermolot Neue Exp"/>
          <w:b/>
        </w:rPr>
      </w:pPr>
      <w:r w:rsidRPr="008E20DA">
        <w:rPr>
          <w:rFonts w:ascii="TT Supermolot Neue Exp" w:hAnsi="TT Supermolot Neue Exp" w:cs="Arial"/>
          <w:sz w:val="16"/>
          <w:szCs w:val="16"/>
        </w:rPr>
        <w:tab/>
      </w:r>
      <w:r w:rsidRPr="008E20DA">
        <w:rPr>
          <w:rFonts w:ascii="TT Supermolot Neue Exp" w:hAnsi="TT Supermolot Neue Exp"/>
          <w:sz w:val="28"/>
          <w:szCs w:val="28"/>
        </w:rPr>
        <w:tab/>
      </w:r>
      <w:r w:rsidR="00677704" w:rsidRPr="008E20DA">
        <w:rPr>
          <w:rFonts w:ascii="TT Supermolot Neue Exp" w:hAnsi="TT Supermolot Neue Exp"/>
          <w:sz w:val="28"/>
          <w:szCs w:val="28"/>
        </w:rPr>
        <w:t xml:space="preserve">     </w:t>
      </w:r>
      <w:r w:rsidR="00A46D3C" w:rsidRPr="008E20DA">
        <w:rPr>
          <w:rFonts w:ascii="TT Supermolot Neue Exp" w:hAnsi="TT Supermolot Neue Exp"/>
          <w:sz w:val="28"/>
          <w:szCs w:val="28"/>
        </w:rPr>
        <w:t xml:space="preserve">                            </w:t>
      </w:r>
    </w:p>
    <w:p w14:paraId="3C2F43DC" w14:textId="77777777" w:rsidR="00E34B8A" w:rsidRPr="008E20DA" w:rsidRDefault="00E34B8A" w:rsidP="005C3B0E">
      <w:pPr>
        <w:spacing w:line="276" w:lineRule="auto"/>
        <w:rPr>
          <w:rFonts w:ascii="TT Supermolot Neue Exp" w:eastAsia="Calibri" w:hAnsi="TT Supermolot Neue Exp"/>
          <w:b/>
          <w:sz w:val="32"/>
          <w:szCs w:val="26"/>
          <w:lang w:eastAsia="en-US"/>
        </w:rPr>
      </w:pPr>
    </w:p>
    <w:p w14:paraId="7C4B2BAE" w14:textId="77777777" w:rsidR="00C76AB7" w:rsidRPr="008E20DA" w:rsidRDefault="00D26DC4" w:rsidP="005C3B0E">
      <w:pPr>
        <w:spacing w:line="276" w:lineRule="auto"/>
        <w:jc w:val="center"/>
        <w:rPr>
          <w:rFonts w:ascii="TT Supermolot Neue Exp" w:eastAsia="Calibri" w:hAnsi="TT Supermolot Neue Exp"/>
          <w:b/>
          <w:sz w:val="28"/>
          <w:szCs w:val="28"/>
          <w:lang w:eastAsia="en-US"/>
        </w:rPr>
      </w:pPr>
      <w:r w:rsidRPr="008E20DA">
        <w:rPr>
          <w:rFonts w:ascii="TT Supermolot Neue Exp" w:eastAsia="Calibri" w:hAnsi="TT Supermolot Neue Exp"/>
          <w:b/>
          <w:sz w:val="28"/>
          <w:szCs w:val="28"/>
          <w:lang w:eastAsia="en-US"/>
        </w:rPr>
        <w:br/>
      </w:r>
    </w:p>
    <w:p w14:paraId="6AD7AD77" w14:textId="77777777" w:rsidR="00AB0368" w:rsidRPr="008E20DA" w:rsidRDefault="00C4776D" w:rsidP="00574A30">
      <w:pPr>
        <w:spacing w:line="276" w:lineRule="auto"/>
        <w:rPr>
          <w:rFonts w:ascii="TT Supermolot Neue Exp" w:eastAsia="Calibri" w:hAnsi="TT Supermolot Neue Exp"/>
          <w:i/>
          <w:lang w:eastAsia="en-US"/>
        </w:rPr>
      </w:pPr>
      <w:r w:rsidRPr="008E20DA">
        <w:rPr>
          <w:rFonts w:ascii="TT Supermolot Neue Exp" w:eastAsia="Calibri" w:hAnsi="TT Supermolot Neue Exp"/>
          <w:i/>
          <w:lang w:eastAsia="en-US"/>
        </w:rPr>
        <w:t>Тема письма</w:t>
      </w:r>
    </w:p>
    <w:p w14:paraId="6F26A6CA" w14:textId="77777777" w:rsidR="00AB0368" w:rsidRPr="008E20DA" w:rsidRDefault="00AB0368" w:rsidP="005C3B0E">
      <w:pPr>
        <w:spacing w:line="276" w:lineRule="auto"/>
        <w:jc w:val="center"/>
        <w:rPr>
          <w:rFonts w:ascii="TT Supermolot Neue Exp" w:eastAsia="Calibri" w:hAnsi="TT Supermolot Neue Exp"/>
          <w:b/>
          <w:lang w:eastAsia="en-US"/>
        </w:rPr>
      </w:pPr>
    </w:p>
    <w:p w14:paraId="38D97743" w14:textId="77777777" w:rsidR="00D74CE3" w:rsidRPr="008E20DA" w:rsidRDefault="00297DFD" w:rsidP="00D74CE3">
      <w:pPr>
        <w:jc w:val="center"/>
        <w:rPr>
          <w:rFonts w:ascii="TT Supermolot Neue Exp" w:hAnsi="TT Supermolot Neue Exp"/>
        </w:rPr>
      </w:pPr>
      <w:r w:rsidRPr="008E20DA">
        <w:rPr>
          <w:rFonts w:ascii="TT Supermolot Neue Exp" w:eastAsia="Calibri" w:hAnsi="TT Supermolot Neue Exp"/>
          <w:b/>
          <w:lang w:eastAsia="en-US"/>
        </w:rPr>
        <w:br/>
      </w:r>
      <w:r w:rsidRPr="008E20DA">
        <w:rPr>
          <w:rFonts w:ascii="TT Supermolot Neue Exp" w:eastAsia="Calibri" w:hAnsi="TT Supermolot Neue Exp"/>
          <w:b/>
          <w:lang w:eastAsia="en-US"/>
        </w:rPr>
        <w:br/>
      </w:r>
      <w:r w:rsidRPr="008E20DA">
        <w:rPr>
          <w:rFonts w:ascii="TT Supermolot Neue Exp" w:eastAsia="Calibri" w:hAnsi="TT Supermolot Neue Exp"/>
          <w:b/>
          <w:lang w:eastAsia="en-US"/>
        </w:rPr>
        <w:br/>
      </w:r>
      <w:r w:rsidR="006340E7" w:rsidRPr="008E20DA">
        <w:rPr>
          <w:rFonts w:ascii="TT Supermolot Neue Exp" w:eastAsia="Calibri" w:hAnsi="TT Supermolot Neue Exp"/>
          <w:b/>
          <w:lang w:eastAsia="en-US"/>
        </w:rPr>
        <w:t>Обращение</w:t>
      </w:r>
    </w:p>
    <w:p w14:paraId="09C12421" w14:textId="77777777" w:rsidR="00D74CE3" w:rsidRPr="008E20DA" w:rsidRDefault="00D74CE3" w:rsidP="00D74CE3">
      <w:pPr>
        <w:jc w:val="center"/>
        <w:rPr>
          <w:rFonts w:ascii="TT Supermolot Neue Exp" w:hAnsi="TT Supermolot Neue Exp"/>
        </w:rPr>
      </w:pPr>
    </w:p>
    <w:p w14:paraId="5193B0D9" w14:textId="77777777" w:rsidR="00EF26C2" w:rsidRPr="008E20DA" w:rsidRDefault="00EF26C2" w:rsidP="00EF26C2">
      <w:pPr>
        <w:suppressAutoHyphens/>
        <w:jc w:val="both"/>
        <w:rPr>
          <w:rFonts w:ascii="TT Supermolot Neue Exp" w:hAnsi="TT Supermolot Neue Exp"/>
          <w:szCs w:val="28"/>
        </w:rPr>
      </w:pPr>
      <w:r w:rsidRPr="008E20DA">
        <w:rPr>
          <w:rFonts w:ascii="TT Supermolot Neue Exp" w:eastAsia="Calibri" w:hAnsi="TT Supermolot Neue Exp"/>
          <w:szCs w:val="28"/>
          <w:lang w:eastAsia="en-US"/>
        </w:rPr>
        <w:t xml:space="preserve">          </w:t>
      </w:r>
      <w:r w:rsidR="00C4776D" w:rsidRPr="008E20DA">
        <w:rPr>
          <w:rFonts w:ascii="TT Supermolot Neue Exp" w:hAnsi="TT Supermolot Neue Exp"/>
          <w:szCs w:val="28"/>
        </w:rPr>
        <w:t>Те</w:t>
      </w:r>
      <w:r w:rsidR="00D42F15" w:rsidRPr="008E20DA">
        <w:rPr>
          <w:rFonts w:ascii="TT Supermolot Neue Exp" w:hAnsi="TT Supermolot Neue Exp"/>
          <w:szCs w:val="28"/>
        </w:rPr>
        <w:t>кст</w:t>
      </w:r>
    </w:p>
    <w:p w14:paraId="29F44AC7" w14:textId="77777777" w:rsidR="00EF26C2" w:rsidRPr="008E20DA" w:rsidRDefault="00EF26C2" w:rsidP="00EF26C2">
      <w:pPr>
        <w:suppressAutoHyphens/>
        <w:jc w:val="both"/>
        <w:rPr>
          <w:rFonts w:ascii="TT Supermolot Neue Exp" w:hAnsi="TT Supermolot Neue Exp"/>
          <w:i/>
          <w:sz w:val="28"/>
          <w:szCs w:val="28"/>
        </w:rPr>
      </w:pPr>
      <w:r w:rsidRPr="008E20DA">
        <w:rPr>
          <w:rFonts w:ascii="TT Supermolot Neue Exp" w:hAnsi="TT Supermolot Neue Exp"/>
          <w:i/>
          <w:sz w:val="28"/>
          <w:szCs w:val="28"/>
        </w:rPr>
        <w:t xml:space="preserve">                              </w:t>
      </w:r>
    </w:p>
    <w:p w14:paraId="1BE574E2" w14:textId="77777777" w:rsidR="003725CE" w:rsidRPr="008E20DA" w:rsidRDefault="003725CE" w:rsidP="003725CE">
      <w:pPr>
        <w:suppressAutoHyphens/>
        <w:ind w:firstLine="709"/>
        <w:jc w:val="both"/>
        <w:rPr>
          <w:rFonts w:ascii="TT Supermolot Neue Exp" w:hAnsi="TT Supermolot Neue Exp"/>
          <w:szCs w:val="28"/>
        </w:rPr>
      </w:pPr>
    </w:p>
    <w:p w14:paraId="4CC1CB9B" w14:textId="77777777" w:rsidR="00555516" w:rsidRPr="008E20DA" w:rsidRDefault="00555516" w:rsidP="003725CE">
      <w:pPr>
        <w:suppressAutoHyphens/>
        <w:ind w:firstLine="709"/>
        <w:jc w:val="both"/>
        <w:rPr>
          <w:rFonts w:ascii="TT Supermolot Neue Exp" w:hAnsi="TT Supermolot Neue Exp"/>
          <w:szCs w:val="28"/>
        </w:rPr>
      </w:pPr>
    </w:p>
    <w:p w14:paraId="41ACDA6A" w14:textId="77777777" w:rsidR="00555516" w:rsidRPr="008E20DA" w:rsidRDefault="00555516" w:rsidP="003725CE">
      <w:pPr>
        <w:suppressAutoHyphens/>
        <w:ind w:firstLine="709"/>
        <w:jc w:val="both"/>
        <w:rPr>
          <w:rFonts w:ascii="TT Supermolot Neue Exp" w:hAnsi="TT Supermolot Neue Exp"/>
          <w:szCs w:val="28"/>
        </w:rPr>
      </w:pPr>
    </w:p>
    <w:p w14:paraId="1F43FDEF" w14:textId="77777777" w:rsidR="003725CE" w:rsidRPr="008E20DA" w:rsidRDefault="003725CE" w:rsidP="003725CE">
      <w:pPr>
        <w:tabs>
          <w:tab w:val="left" w:pos="7740"/>
        </w:tabs>
        <w:jc w:val="both"/>
        <w:rPr>
          <w:rFonts w:ascii="TT Supermolot Neue Exp" w:hAnsi="TT Supermolot Neue Exp"/>
        </w:rPr>
      </w:pPr>
    </w:p>
    <w:p w14:paraId="0E71831C" w14:textId="77777777" w:rsidR="007751CF" w:rsidRPr="008E20DA" w:rsidRDefault="007751CF" w:rsidP="001350A9">
      <w:pPr>
        <w:suppressAutoHyphens/>
        <w:ind w:firstLine="567"/>
        <w:jc w:val="both"/>
        <w:rPr>
          <w:rFonts w:ascii="TT Supermolot Neue Exp" w:hAnsi="TT Supermolot Neue Exp"/>
          <w:szCs w:val="28"/>
        </w:rPr>
      </w:pPr>
    </w:p>
    <w:p w14:paraId="33BF6F03" w14:textId="77777777" w:rsidR="00C10E1D" w:rsidRPr="008E20DA" w:rsidRDefault="00C10E1D" w:rsidP="00B416B9">
      <w:pPr>
        <w:tabs>
          <w:tab w:val="left" w:pos="7740"/>
        </w:tabs>
        <w:jc w:val="both"/>
        <w:rPr>
          <w:rFonts w:ascii="TT Supermolot Neue Exp" w:hAnsi="TT Supermolot Neue Exp"/>
        </w:rPr>
      </w:pPr>
    </w:p>
    <w:p w14:paraId="52129583" w14:textId="77777777" w:rsidR="005C3C98" w:rsidRPr="008E20DA" w:rsidRDefault="00031D80" w:rsidP="00031D80">
      <w:pPr>
        <w:tabs>
          <w:tab w:val="left" w:pos="7740"/>
        </w:tabs>
        <w:ind w:firstLine="567"/>
        <w:jc w:val="both"/>
        <w:rPr>
          <w:rFonts w:ascii="TT Supermolot Neue Exp" w:hAnsi="TT Supermolot Neue Exp"/>
          <w:sz w:val="36"/>
          <w:szCs w:val="28"/>
        </w:rPr>
      </w:pPr>
      <w:r w:rsidRPr="008E20DA">
        <w:rPr>
          <w:rFonts w:ascii="TT Supermolot Neue Exp" w:hAnsi="TT Supermolot Neue Exp"/>
          <w:sz w:val="36"/>
          <w:szCs w:val="28"/>
        </w:rPr>
        <w:t xml:space="preserve"> </w:t>
      </w:r>
    </w:p>
    <w:p w14:paraId="2DFEB11C" w14:textId="77777777" w:rsidR="005C3C98" w:rsidRPr="008E20DA" w:rsidRDefault="005C3C98" w:rsidP="00031D80">
      <w:pPr>
        <w:tabs>
          <w:tab w:val="left" w:pos="7740"/>
        </w:tabs>
        <w:ind w:firstLine="567"/>
        <w:jc w:val="both"/>
        <w:rPr>
          <w:rFonts w:ascii="TT Supermolot Neue Exp" w:hAnsi="TT Supermolot Neue Exp"/>
          <w:sz w:val="36"/>
          <w:szCs w:val="28"/>
        </w:rPr>
      </w:pPr>
    </w:p>
    <w:tbl>
      <w:tblPr>
        <w:tblpPr w:leftFromText="180" w:rightFromText="180" w:vertAnchor="text" w:horzAnchor="margin" w:tblpY="165"/>
        <w:tblW w:w="0" w:type="auto"/>
        <w:tblLook w:val="04A0" w:firstRow="1" w:lastRow="0" w:firstColumn="1" w:lastColumn="0" w:noHBand="0" w:noVBand="1"/>
      </w:tblPr>
      <w:tblGrid>
        <w:gridCol w:w="2209"/>
        <w:gridCol w:w="8257"/>
      </w:tblGrid>
      <w:tr w:rsidR="005C3C98" w:rsidRPr="008E20DA" w14:paraId="4B4CB1B6" w14:textId="77777777" w:rsidTr="005C3C98">
        <w:tc>
          <w:tcPr>
            <w:tcW w:w="2235" w:type="dxa"/>
            <w:shd w:val="clear" w:color="auto" w:fill="auto"/>
          </w:tcPr>
          <w:p w14:paraId="1EDD55F1" w14:textId="77777777" w:rsidR="005C3C98" w:rsidRPr="008E20DA" w:rsidRDefault="005C3C98" w:rsidP="005C3C98">
            <w:pPr>
              <w:suppressAutoHyphens/>
              <w:rPr>
                <w:rFonts w:ascii="TT Supermolot Neue Exp" w:hAnsi="TT Supermolot Neue Exp"/>
                <w:b/>
              </w:rPr>
            </w:pPr>
          </w:p>
        </w:tc>
        <w:tc>
          <w:tcPr>
            <w:tcW w:w="8363" w:type="dxa"/>
            <w:shd w:val="clear" w:color="auto" w:fill="auto"/>
          </w:tcPr>
          <w:p w14:paraId="2C36BF11" w14:textId="77777777" w:rsidR="005C3C98" w:rsidRPr="008E20DA" w:rsidRDefault="005C3C98" w:rsidP="005C3C98">
            <w:pPr>
              <w:jc w:val="both"/>
              <w:rPr>
                <w:rFonts w:ascii="TT Supermolot Neue Exp" w:hAnsi="TT Supermolot Neue Exp"/>
              </w:rPr>
            </w:pPr>
          </w:p>
        </w:tc>
      </w:tr>
    </w:tbl>
    <w:p w14:paraId="584A7858" w14:textId="77777777" w:rsidR="00E93E60" w:rsidRPr="008E20DA" w:rsidRDefault="00E93E60" w:rsidP="00F53BBA">
      <w:pPr>
        <w:rPr>
          <w:rFonts w:ascii="TT Supermolot Neue Exp" w:hAnsi="TT Supermolot Neue Exp"/>
          <w:b/>
        </w:rPr>
      </w:pPr>
    </w:p>
    <w:p w14:paraId="3BF7B105" w14:textId="77777777" w:rsidR="00E93E60" w:rsidRPr="008E20DA" w:rsidRDefault="00C4776D" w:rsidP="00F53BBA">
      <w:pPr>
        <w:rPr>
          <w:rFonts w:ascii="TT Supermolot Neue Exp" w:hAnsi="TT Supermolot Neue Exp"/>
          <w:b/>
        </w:rPr>
      </w:pPr>
      <w:r w:rsidRPr="008E20DA">
        <w:rPr>
          <w:rFonts w:ascii="TT Supermolot Neue Exp" w:hAnsi="TT Supermolot Neue Exp"/>
          <w:b/>
        </w:rPr>
        <w:br/>
      </w:r>
      <w:r w:rsidRPr="008E20DA">
        <w:rPr>
          <w:rFonts w:ascii="TT Supermolot Neue Exp" w:hAnsi="TT Supermolot Neue Exp"/>
          <w:b/>
        </w:rPr>
        <w:br/>
      </w:r>
      <w:r w:rsidRPr="008E20DA">
        <w:rPr>
          <w:rFonts w:ascii="TT Supermolot Neue Exp" w:hAnsi="TT Supermolot Neue Exp"/>
          <w:b/>
        </w:rPr>
        <w:br/>
      </w:r>
    </w:p>
    <w:p w14:paraId="284ED99F" w14:textId="77777777" w:rsidR="005E141E" w:rsidRPr="00E00B56" w:rsidRDefault="005E141E" w:rsidP="00F53BBA">
      <w:pPr>
        <w:rPr>
          <w:rFonts w:ascii="TT Supermolot Neue Exp" w:hAnsi="TT Supermolot Neue Exp"/>
          <w:b/>
          <w:lang w:val="en-US"/>
        </w:rPr>
      </w:pPr>
    </w:p>
    <w:p w14:paraId="73FF6334" w14:textId="77777777" w:rsidR="00D01803" w:rsidRPr="008E20DA" w:rsidRDefault="00D01803" w:rsidP="00F53BBA">
      <w:pPr>
        <w:rPr>
          <w:rFonts w:ascii="TT Supermolot Neue Exp" w:hAnsi="TT Supermolot Neue Exp"/>
          <w:b/>
        </w:rPr>
      </w:pPr>
    </w:p>
    <w:p w14:paraId="278DB5CE" w14:textId="77777777" w:rsidR="00D01803" w:rsidRPr="008E20DA" w:rsidRDefault="00D01803" w:rsidP="00F53BBA">
      <w:pPr>
        <w:rPr>
          <w:rFonts w:ascii="TT Supermolot Neue Exp" w:hAnsi="TT Supermolot Neue Exp"/>
          <w:b/>
        </w:rPr>
      </w:pPr>
    </w:p>
    <w:p w14:paraId="028479AE" w14:textId="77777777" w:rsidR="00D01803" w:rsidRPr="008E20DA" w:rsidRDefault="00D01803" w:rsidP="00F53BBA">
      <w:pPr>
        <w:rPr>
          <w:rFonts w:ascii="TT Supermolot Neue Exp" w:hAnsi="TT Supermolot Neue Exp"/>
          <w:b/>
        </w:rPr>
      </w:pPr>
    </w:p>
    <w:p w14:paraId="2F3CB385" w14:textId="77777777" w:rsidR="00D01803" w:rsidRPr="008E20DA" w:rsidRDefault="00D01803" w:rsidP="00F53BBA">
      <w:pPr>
        <w:rPr>
          <w:rFonts w:ascii="TT Supermolot Neue Exp" w:hAnsi="TT Supermolot Neue Exp"/>
          <w:b/>
        </w:rPr>
      </w:pPr>
    </w:p>
    <w:tbl>
      <w:tblPr>
        <w:tblpPr w:leftFromText="180" w:rightFromText="180" w:vertAnchor="text" w:horzAnchor="margin" w:tblpXSpec="right" w:tblpY="466"/>
        <w:tblW w:w="0" w:type="auto"/>
        <w:tblLook w:val="04A0" w:firstRow="1" w:lastRow="0" w:firstColumn="1" w:lastColumn="0" w:noHBand="0" w:noVBand="1"/>
      </w:tblPr>
      <w:tblGrid>
        <w:gridCol w:w="4762"/>
      </w:tblGrid>
      <w:tr w:rsidR="00C4776D" w:rsidRPr="008E20DA" w14:paraId="5A62A299" w14:textId="77777777" w:rsidTr="00C4776D">
        <w:tc>
          <w:tcPr>
            <w:tcW w:w="4762" w:type="dxa"/>
            <w:shd w:val="clear" w:color="auto" w:fill="auto"/>
          </w:tcPr>
          <w:p w14:paraId="46BFCEB5" w14:textId="77777777" w:rsidR="00C4776D" w:rsidRPr="008E20DA" w:rsidRDefault="00C4776D" w:rsidP="00C4776D">
            <w:pPr>
              <w:ind w:firstLine="12"/>
              <w:jc w:val="right"/>
              <w:rPr>
                <w:rFonts w:ascii="TT Supermolot Neue Exp" w:hAnsi="TT Supermolot Neue Exp"/>
                <w:b/>
              </w:rPr>
            </w:pPr>
            <w:bookmarkStart w:id="0" w:name="_Hlk83132578"/>
            <w:r w:rsidRPr="008E20DA">
              <w:rPr>
                <w:rFonts w:ascii="TT Supermolot Neue Exp" w:hAnsi="TT Supermolot Neue Exp"/>
                <w:b/>
              </w:rPr>
              <w:t>ФИО</w:t>
            </w:r>
          </w:p>
          <w:p w14:paraId="4769DAFB" w14:textId="77777777" w:rsidR="00C4776D" w:rsidRPr="008E20DA" w:rsidRDefault="00C4776D" w:rsidP="00C4776D">
            <w:pPr>
              <w:ind w:firstLine="12"/>
              <w:jc w:val="right"/>
              <w:rPr>
                <w:rFonts w:ascii="TT Supermolot Neue Exp" w:hAnsi="TT Supermolot Neue Exp"/>
                <w:b/>
                <w:sz w:val="28"/>
                <w:szCs w:val="28"/>
              </w:rPr>
            </w:pPr>
            <w:r w:rsidRPr="008E20DA">
              <w:rPr>
                <w:rFonts w:ascii="TT Supermolot Neue Exp" w:hAnsi="TT Supermolot Neue Exp"/>
                <w:b/>
              </w:rPr>
              <w:t xml:space="preserve">    </w:t>
            </w:r>
          </w:p>
          <w:p w14:paraId="4302B83C" w14:textId="77777777" w:rsidR="00C4776D" w:rsidRPr="008E20DA" w:rsidRDefault="00C4776D" w:rsidP="00C4776D">
            <w:pPr>
              <w:jc w:val="right"/>
              <w:rPr>
                <w:rFonts w:ascii="TT Supermolot Neue Exp" w:hAnsi="TT Supermolot Neue Exp"/>
                <w:b/>
              </w:rPr>
            </w:pPr>
            <w:r w:rsidRPr="008E20DA">
              <w:rPr>
                <w:rFonts w:ascii="TT Supermolot Neue Exp" w:hAnsi="TT Supermolot Neue Exp"/>
                <w:b/>
              </w:rPr>
              <w:t xml:space="preserve"> </w:t>
            </w:r>
          </w:p>
        </w:tc>
      </w:tr>
    </w:tbl>
    <w:p w14:paraId="1504A864" w14:textId="77777777" w:rsidR="00C4776D" w:rsidRPr="008E20DA" w:rsidRDefault="009F0027" w:rsidP="00C4776D">
      <w:pPr>
        <w:rPr>
          <w:rFonts w:ascii="TT Supermolot Neue Exp" w:hAnsi="TT Supermolot Neue Exp"/>
          <w:b/>
        </w:rPr>
      </w:pPr>
      <w:r w:rsidRPr="008E20DA">
        <w:rPr>
          <w:rFonts w:ascii="TT Supermolot Neue Exp" w:hAnsi="TT Supermolot Neue Exp"/>
          <w:b/>
        </w:rPr>
        <w:t xml:space="preserve">                                                                                                     </w:t>
      </w:r>
    </w:p>
    <w:tbl>
      <w:tblPr>
        <w:tblpPr w:leftFromText="180" w:rightFromText="180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4762"/>
      </w:tblGrid>
      <w:tr w:rsidR="00C4776D" w:rsidRPr="008E20DA" w14:paraId="120288EE" w14:textId="77777777" w:rsidTr="00C4776D">
        <w:tc>
          <w:tcPr>
            <w:tcW w:w="4762" w:type="dxa"/>
            <w:shd w:val="clear" w:color="auto" w:fill="auto"/>
          </w:tcPr>
          <w:p w14:paraId="6EBCD1E0" w14:textId="77777777" w:rsidR="00C4776D" w:rsidRPr="008E20DA" w:rsidRDefault="00C4776D" w:rsidP="00C4776D">
            <w:pPr>
              <w:ind w:firstLine="12"/>
              <w:rPr>
                <w:rFonts w:ascii="TT Supermolot Neue Exp" w:hAnsi="TT Supermolot Neue Exp"/>
                <w:b/>
              </w:rPr>
            </w:pPr>
            <w:r w:rsidRPr="008E20DA">
              <w:rPr>
                <w:rFonts w:ascii="TT Supermolot Neue Exp" w:hAnsi="TT Supermolot Neue Exp"/>
                <w:b/>
              </w:rPr>
              <w:t>Должность</w:t>
            </w:r>
          </w:p>
          <w:p w14:paraId="5CCC7E80" w14:textId="77777777" w:rsidR="00C4776D" w:rsidRPr="008E20DA" w:rsidRDefault="00C4776D" w:rsidP="00C4776D">
            <w:pPr>
              <w:ind w:firstLine="12"/>
              <w:jc w:val="right"/>
              <w:rPr>
                <w:rFonts w:ascii="TT Supermolot Neue Exp" w:hAnsi="TT Supermolot Neue Exp"/>
                <w:b/>
                <w:sz w:val="28"/>
                <w:szCs w:val="28"/>
              </w:rPr>
            </w:pPr>
            <w:r w:rsidRPr="008E20DA">
              <w:rPr>
                <w:rFonts w:ascii="TT Supermolot Neue Exp" w:hAnsi="TT Supermolot Neue Exp"/>
                <w:b/>
              </w:rPr>
              <w:t xml:space="preserve">    </w:t>
            </w:r>
          </w:p>
          <w:p w14:paraId="2C1DE5B8" w14:textId="77777777" w:rsidR="00C4776D" w:rsidRPr="008E20DA" w:rsidRDefault="00C4776D" w:rsidP="00C4776D">
            <w:pPr>
              <w:jc w:val="right"/>
              <w:rPr>
                <w:rFonts w:ascii="TT Supermolot Neue Exp" w:hAnsi="TT Supermolot Neue Exp"/>
                <w:b/>
              </w:rPr>
            </w:pPr>
            <w:r w:rsidRPr="008E20DA">
              <w:rPr>
                <w:rFonts w:ascii="TT Supermolot Neue Exp" w:hAnsi="TT Supermolot Neue Exp"/>
                <w:b/>
              </w:rPr>
              <w:t xml:space="preserve"> </w:t>
            </w:r>
          </w:p>
        </w:tc>
      </w:tr>
    </w:tbl>
    <w:p w14:paraId="064BD813" w14:textId="77777777" w:rsidR="009F0027" w:rsidRPr="005E141E" w:rsidRDefault="009F0027" w:rsidP="00C4776D">
      <w:pPr>
        <w:rPr>
          <w:b/>
        </w:rPr>
      </w:pPr>
    </w:p>
    <w:bookmarkEnd w:id="0"/>
    <w:p w14:paraId="26ACFA90" w14:textId="77777777" w:rsidR="00D72962" w:rsidRDefault="00D72962" w:rsidP="00F53BBA">
      <w:pPr>
        <w:rPr>
          <w:b/>
          <w:sz w:val="28"/>
          <w:szCs w:val="28"/>
        </w:rPr>
      </w:pPr>
    </w:p>
    <w:p w14:paraId="55153FDA" w14:textId="77777777" w:rsidR="00D72962" w:rsidRDefault="00D72962" w:rsidP="00F53BBA">
      <w:pPr>
        <w:rPr>
          <w:b/>
          <w:sz w:val="28"/>
          <w:szCs w:val="28"/>
        </w:rPr>
      </w:pPr>
    </w:p>
    <w:p w14:paraId="2B3F6A5C" w14:textId="77777777" w:rsidR="006A72A6" w:rsidRDefault="006A72A6" w:rsidP="0080413D">
      <w:pPr>
        <w:tabs>
          <w:tab w:val="left" w:pos="7740"/>
        </w:tabs>
        <w:jc w:val="both"/>
        <w:rPr>
          <w:sz w:val="20"/>
          <w:szCs w:val="20"/>
        </w:rPr>
      </w:pPr>
    </w:p>
    <w:p w14:paraId="3AE00EEF" w14:textId="77777777" w:rsidR="006A72A6" w:rsidRDefault="006A72A6" w:rsidP="0080413D">
      <w:pPr>
        <w:tabs>
          <w:tab w:val="left" w:pos="7740"/>
        </w:tabs>
        <w:jc w:val="both"/>
        <w:rPr>
          <w:sz w:val="20"/>
          <w:szCs w:val="20"/>
        </w:rPr>
      </w:pPr>
    </w:p>
    <w:p w14:paraId="40A9B38D" w14:textId="77777777" w:rsidR="006A72A6" w:rsidRDefault="006A72A6" w:rsidP="0080413D">
      <w:pPr>
        <w:tabs>
          <w:tab w:val="left" w:pos="7740"/>
        </w:tabs>
        <w:jc w:val="both"/>
        <w:rPr>
          <w:sz w:val="20"/>
          <w:szCs w:val="20"/>
        </w:rPr>
      </w:pPr>
    </w:p>
    <w:p w14:paraId="495A0210" w14:textId="77777777" w:rsidR="003A53BA" w:rsidRDefault="003A53BA" w:rsidP="0080413D">
      <w:pPr>
        <w:tabs>
          <w:tab w:val="left" w:pos="7740"/>
        </w:tabs>
        <w:jc w:val="both"/>
        <w:rPr>
          <w:sz w:val="20"/>
          <w:szCs w:val="20"/>
        </w:rPr>
      </w:pPr>
    </w:p>
    <w:p w14:paraId="1D0DF17D" w14:textId="77777777" w:rsidR="008414A5" w:rsidRPr="008E20DA" w:rsidRDefault="008414A5" w:rsidP="008414A5">
      <w:pPr>
        <w:tabs>
          <w:tab w:val="left" w:pos="7740"/>
        </w:tabs>
        <w:jc w:val="both"/>
        <w:rPr>
          <w:rFonts w:ascii="TT Supermolot Neue Exp" w:hAnsi="TT Supermolot Neue Exp"/>
          <w:sz w:val="20"/>
          <w:szCs w:val="20"/>
        </w:rPr>
      </w:pPr>
      <w:r w:rsidRPr="008E20DA">
        <w:rPr>
          <w:rFonts w:ascii="TT Supermolot Neue Exp" w:hAnsi="TT Supermolot Neue Exp"/>
          <w:sz w:val="20"/>
          <w:szCs w:val="20"/>
        </w:rPr>
        <w:t xml:space="preserve">исп.: </w:t>
      </w:r>
      <w:r w:rsidR="00F74241" w:rsidRPr="008E20DA">
        <w:rPr>
          <w:rFonts w:ascii="TT Supermolot Neue Exp" w:hAnsi="TT Supermolot Neue Exp"/>
          <w:sz w:val="20"/>
          <w:szCs w:val="20"/>
        </w:rPr>
        <w:t>ФИО</w:t>
      </w:r>
    </w:p>
    <w:p w14:paraId="3AF5FB70" w14:textId="340AC943" w:rsidR="00574A30" w:rsidRPr="008E20DA" w:rsidRDefault="008414A5" w:rsidP="00574A30">
      <w:pPr>
        <w:tabs>
          <w:tab w:val="left" w:pos="7740"/>
        </w:tabs>
        <w:jc w:val="both"/>
        <w:rPr>
          <w:rFonts w:ascii="TT Supermolot Neue Exp" w:hAnsi="TT Supermolot Neue Exp"/>
          <w:sz w:val="20"/>
          <w:szCs w:val="20"/>
        </w:rPr>
      </w:pPr>
      <w:r w:rsidRPr="008E20DA">
        <w:rPr>
          <w:rFonts w:ascii="TT Supermolot Neue Exp" w:hAnsi="TT Supermolot Neue Exp"/>
          <w:sz w:val="20"/>
          <w:szCs w:val="20"/>
        </w:rPr>
        <w:t xml:space="preserve">Тел.: </w:t>
      </w:r>
      <w:r w:rsidR="0066609D" w:rsidRPr="008E20DA">
        <w:rPr>
          <w:rFonts w:ascii="TT Supermolot Neue Exp" w:hAnsi="TT Supermolot Neue Exp"/>
          <w:sz w:val="20"/>
          <w:szCs w:val="20"/>
        </w:rPr>
        <w:t xml:space="preserve">+7 ХХХ </w:t>
      </w:r>
      <w:proofErr w:type="spellStart"/>
      <w:r w:rsidR="0066609D" w:rsidRPr="008E20DA">
        <w:rPr>
          <w:rFonts w:ascii="TT Supermolot Neue Exp" w:hAnsi="TT Supermolot Neue Exp"/>
          <w:sz w:val="20"/>
          <w:szCs w:val="20"/>
        </w:rPr>
        <w:t>ХХХ</w:t>
      </w:r>
      <w:proofErr w:type="spellEnd"/>
      <w:r w:rsidR="0066609D" w:rsidRPr="008E20DA">
        <w:rPr>
          <w:rFonts w:ascii="TT Supermolot Neue Exp" w:hAnsi="TT Supermolot Neue Exp"/>
          <w:sz w:val="20"/>
          <w:szCs w:val="20"/>
        </w:rPr>
        <w:t xml:space="preserve"> ХХ </w:t>
      </w:r>
      <w:proofErr w:type="spellStart"/>
      <w:r w:rsidR="0066609D" w:rsidRPr="008E20DA">
        <w:rPr>
          <w:rFonts w:ascii="TT Supermolot Neue Exp" w:hAnsi="TT Supermolot Neue Exp"/>
          <w:sz w:val="20"/>
          <w:szCs w:val="20"/>
        </w:rPr>
        <w:t>ХХ</w:t>
      </w:r>
      <w:proofErr w:type="spellEnd"/>
    </w:p>
    <w:sectPr w:rsidR="00574A30" w:rsidRPr="008E20DA" w:rsidSect="008E20D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397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C971F" w14:textId="77777777" w:rsidR="00130677" w:rsidRDefault="00130677">
      <w:r>
        <w:separator/>
      </w:r>
    </w:p>
  </w:endnote>
  <w:endnote w:type="continuationSeparator" w:id="0">
    <w:p w14:paraId="770D3D8C" w14:textId="77777777" w:rsidR="00130677" w:rsidRDefault="00130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T Supermolot Neue Exp">
    <w:panose1 w:val="02000503020000020004"/>
    <w:charset w:val="00"/>
    <w:family w:val="auto"/>
    <w:notTrueType/>
    <w:pitch w:val="variable"/>
    <w:sig w:usb0="A000022F" w:usb1="5000004B" w:usb2="00000000" w:usb3="00000000" w:csb0="00000097" w:csb1="00000000"/>
  </w:font>
  <w:font w:name="TT Supermolot Neue Exp Black">
    <w:panose1 w:val="02000505020000090004"/>
    <w:charset w:val="00"/>
    <w:family w:val="auto"/>
    <w:notTrueType/>
    <w:pitch w:val="variable"/>
    <w:sig w:usb0="A000022F" w:usb1="00000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07C54" w14:textId="77777777" w:rsidR="00687CE5" w:rsidRDefault="0066609D" w:rsidP="00D01803">
    <w:pPr>
      <w:pStyle w:val="a8"/>
      <w:tabs>
        <w:tab w:val="clear" w:pos="4677"/>
        <w:tab w:val="clear" w:pos="9355"/>
        <w:tab w:val="left" w:pos="0"/>
      </w:tabs>
      <w:ind w:right="-850"/>
      <w:jc w:val="center"/>
    </w:pPr>
    <w:r w:rsidRPr="00B82BC3">
      <w:rPr>
        <w:noProof/>
        <w:lang w:val="uk-UA" w:eastAsia="uk-UA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2E0E1D1" wp14:editId="6843E89D">
              <wp:simplePos x="0" y="0"/>
              <wp:positionH relativeFrom="column">
                <wp:posOffset>0</wp:posOffset>
              </wp:positionH>
              <wp:positionV relativeFrom="paragraph">
                <wp:posOffset>170180</wp:posOffset>
              </wp:positionV>
              <wp:extent cx="6595745" cy="339725"/>
              <wp:effectExtent l="0" t="0" r="0" b="0"/>
              <wp:wrapNone/>
              <wp:docPr id="7" name="Групп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95745" cy="339725"/>
                        <a:chOff x="0" y="0"/>
                        <a:chExt cx="10084714" cy="571695"/>
                      </a:xfrm>
                    </wpg:grpSpPr>
                    <pic:pic xmlns:pic="http://schemas.openxmlformats.org/drawingml/2006/picture">
                      <pic:nvPicPr>
                        <pic:cNvPr id="8" name="Рисунок 2" descr="Изображение выглядит как текст&#10;&#10;Автоматически созданное описание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l="4891" t="39812" r="6427" b="32754"/>
                        <a:stretch/>
                      </pic:blipFill>
                      <pic:spPr>
                        <a:xfrm>
                          <a:off x="0" y="83451"/>
                          <a:ext cx="2342433" cy="4076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Рисунок 3" descr="Изображение выглядит как текст&#10;&#10;Автоматически созданное описание"/>
                        <pic:cNvPicPr>
                          <a:picLocks/>
                        </pic:cNvPicPr>
                      </pic:nvPicPr>
                      <pic:blipFill rotWithShape="1">
                        <a:blip r:embed="rId2"/>
                        <a:srcRect l="7044" t="47500" r="10000" b="34120"/>
                        <a:stretch/>
                      </pic:blipFill>
                      <pic:spPr>
                        <a:xfrm>
                          <a:off x="2457649" y="88096"/>
                          <a:ext cx="3270705" cy="4076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Рисунок 4"/>
                        <pic:cNvPicPr>
                          <a:picLocks/>
                        </pic:cNvPicPr>
                      </pic:nvPicPr>
                      <pic:blipFill rotWithShape="1">
                        <a:blip r:embed="rId3"/>
                        <a:srcRect l="7431" t="27160" r="8125" b="11296"/>
                        <a:stretch/>
                      </pic:blipFill>
                      <pic:spPr>
                        <a:xfrm>
                          <a:off x="5843570" y="0"/>
                          <a:ext cx="1394545" cy="5716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Рисунок 5"/>
                        <pic:cNvPicPr>
                          <a:picLocks/>
                        </pic:cNvPicPr>
                      </pic:nvPicPr>
                      <pic:blipFill rotWithShape="1">
                        <a:blip r:embed="rId4"/>
                        <a:srcRect l="6110" t="34620" r="6112" b="34820"/>
                        <a:stretch/>
                      </pic:blipFill>
                      <pic:spPr>
                        <a:xfrm>
                          <a:off x="7353331" y="71161"/>
                          <a:ext cx="2731383" cy="4076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56F2C" id="Группа 7" o:spid="_x0000_s1026" style="position:absolute;margin-left:0;margin-top:13.4pt;width:519.35pt;height:26.75pt;z-index:251658752" coordsize="100847,571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KB8ElDQ19QUk9G&#13;&#10;SUxFAAk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0////////////////////////&#13;&#10;/////////////////+vR//////////////////////////////////////////fp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N1///////////////////////////////////////3a+Wt/T/////////////&#13;&#10;////////////////////////xYxop+f/////////////////////////////////////zJyJpOf/&#13;&#10;////////////////////////////////////+s67xvX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zFvfX/////////////////&#13;&#10;////////////////////v5N6hcX////////////////////////////////////bkFs9Zaj2////&#13;&#10;//////////////////////////////68dTQAVJvr/////////////////////////////////9OU&#13;&#10;fkksTprs////////////////////////////////2NTKs35lbaX5////////////////////////&#13;&#10;////////////9MWur8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eXj4+Tm6O3x+f//////////////////////&#13;&#10;///////9sZSSkpWZnaOpsrzQ7f//////////////////////////nVNHSU1RVmBziq/W/P//////&#13;&#10;////////////////////slYAGjVQbYuu0vf/////////////////////////////zW8+X3uZt9f5&#13;&#10;////////////////////////////////7p+DpsLh////////////////////////////////////&#13;&#10;/+PO6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v/0OxSSSXPNpvp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v/0exSSSXPNpvp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v/0uxSSSXPNpvp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v/0+xSSSXPNpvp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v/&#13;&#10;1OxSSSXPNpvp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v/1exSSSXPNpvp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v/1uxSSSXPNpvp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v/1+xS&#13;&#10;SSXPNpvp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v/0OxSSSXPNpvp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v/0exSSSXPNpvp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v/0uxSSSXP&#13;&#10;Npvp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v/0+xSSSXPNpvp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v/1OxSSSXPNpvp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v/1exSSSXPNpvp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v/1uxSSSXPNpvp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v/1+xSSSXPNpvp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L/9PsUkklzzab6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L/9TsUkkl&#13;&#10;zzab6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L/9XsUkklzzab6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L/9bsUkklzzab6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L/9fsUkklzzab&#13;&#10;6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L/9DsUkklzzab6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L/9HsUkklzzab6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L/9LsUkklzzab6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L/9PsUkklzzab6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L/9TsUkklzzab6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L/9XsUkklzzab6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L/9bsUkklzzab6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L/9fsUkklzzab6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alt="Изображение выглядит как текст&#10;&#10;Автоматически созданное описание" style="position:absolute;top:834;width:23424;height:40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">
                <v:imagedata r:id="rId5" o:title="Изображение выглядит как текст&#10;&#10;Автоматически созданное описание" croptop="26091f" cropbottom="21466f" cropleft="3205f" cropright="4212f"/>
                <o:lock v:ext="edit" aspectratio="f"/>
              </v:shape>
              <v:shape id="Рисунок 3" o:spid="_x0000_s1028" type="#_x0000_t75" alt="Изображение выглядит как текст&#10;&#10;Автоматически созданное описание" style="position:absolute;left:24576;top:880;width:32707;height:4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">
                <v:imagedata r:id="rId6" o:title="Изображение выглядит как текст&#10;&#10;Автоматически созданное описание" croptop="31130f" cropbottom="22361f" cropleft="4616f" cropright="6554f"/>
                <o:lock v:ext="edit" aspectratio="f"/>
              </v:shape>
              <v:shape id="Рисунок 4" o:spid="_x0000_s1029" type="#_x0000_t75" style="position:absolute;left:58435;width:13946;height:57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">
                <v:imagedata r:id="rId7" o:title="" croptop="17800f" cropbottom="7403f" cropleft="4870f" cropright="5325f"/>
                <o:lock v:ext="edit" aspectratio="f"/>
              </v:shape>
              <v:shape id="Рисунок 5" o:spid="_x0000_s1030" type="#_x0000_t75" style="position:absolute;left:73533;top:711;width:27314;height:40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">
                <v:imagedata r:id="rId8" o:title="" croptop="22689f" cropbottom="22820f" cropleft="4004f" cropright="4006f"/>
                <o:lock v:ext="edit" aspectratio="f"/>
              </v:shape>
            </v:group>
          </w:pict>
        </mc:Fallback>
      </mc:AlternateContent>
    </w:r>
    <w:r w:rsidR="00687CE5" w:rsidRPr="004D311E">
      <w:t xml:space="preserve"> </w:t>
    </w:r>
    <w:r w:rsidR="00687CE5">
      <w:t xml:space="preserve"> </w:t>
    </w:r>
    <w:r w:rsidR="00D01803">
      <w:rPr>
        <w:noProof/>
        <w:lang w:val="ru-RU" w:eastAsia="ru-RU"/>
      </w:rPr>
      <w:t xml:space="preserve">                        </w:t>
    </w:r>
  </w:p>
  <w:p w14:paraId="5ACE94A1" w14:textId="77777777" w:rsidR="00B85441" w:rsidRDefault="00B85441">
    <w:pPr>
      <w:pStyle w:val="a8"/>
    </w:pPr>
  </w:p>
  <w:p w14:paraId="4228D6D4" w14:textId="77777777" w:rsidR="00FF4D8A" w:rsidRPr="00C33D61" w:rsidRDefault="00FF4D8A" w:rsidP="00C113E0">
    <w:pPr>
      <w:pStyle w:val="a8"/>
      <w:widowControl w:val="0"/>
      <w:tabs>
        <w:tab w:val="clear" w:pos="4677"/>
        <w:tab w:val="clear" w:pos="9355"/>
        <w:tab w:val="center" w:pos="5012"/>
        <w:tab w:val="right" w:pos="10024"/>
      </w:tabs>
      <w:ind w:left="-567" w:right="-567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32FCF" w14:textId="1C87B0C5" w:rsidR="00824D03" w:rsidRDefault="00D42F15" w:rsidP="00F74241">
    <w:pPr>
      <w:pStyle w:val="a8"/>
      <w:tabs>
        <w:tab w:val="clear" w:pos="4677"/>
        <w:tab w:val="clear" w:pos="9355"/>
        <w:tab w:val="left" w:pos="0"/>
      </w:tabs>
      <w:ind w:right="-850"/>
      <w:jc w:val="center"/>
    </w:pPr>
    <w:r>
      <w:rPr>
        <w:noProof/>
        <w:lang w:val="ru-RU" w:eastAsia="ru-RU"/>
      </w:rPr>
      <w:t xml:space="preserve">           </w:t>
    </w:r>
    <w:r w:rsidR="006340E7">
      <w:rPr>
        <w:noProof/>
        <w:lang w:val="ru-RU" w:eastAsia="ru-RU"/>
      </w:rPr>
      <w:t xml:space="preserve">  </w:t>
    </w:r>
    <w:r w:rsidR="00F74241">
      <w:rPr>
        <w:noProof/>
        <w:lang w:val="ru-RU" w:eastAsia="ru-RU"/>
      </w:rPr>
      <w:t xml:space="preserve"> </w:t>
    </w:r>
    <w:r w:rsidR="006340E7">
      <w:rPr>
        <w:noProof/>
        <w:lang w:val="ru-RU" w:eastAsia="ru-RU"/>
      </w:rPr>
      <w:t xml:space="preserve">           </w:t>
    </w:r>
  </w:p>
  <w:p w14:paraId="79FDF4F5" w14:textId="77777777" w:rsidR="00031D80" w:rsidRPr="00824D03" w:rsidRDefault="00031D80" w:rsidP="00824D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27FE" w14:textId="77777777" w:rsidR="00130677" w:rsidRDefault="00130677">
      <w:r>
        <w:separator/>
      </w:r>
    </w:p>
  </w:footnote>
  <w:footnote w:type="continuationSeparator" w:id="0">
    <w:p w14:paraId="325A4364" w14:textId="77777777" w:rsidR="00130677" w:rsidRDefault="00130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4FA9" w14:textId="77777777" w:rsidR="00193FD8" w:rsidRDefault="0066609D" w:rsidP="00762A64">
    <w:pPr>
      <w:pStyle w:val="a6"/>
      <w:rPr>
        <w:sz w:val="18"/>
        <w:szCs w:val="18"/>
        <w:lang w:val="en-US"/>
      </w:rPr>
    </w:pPr>
    <w:r>
      <w:rPr>
        <w:b/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1BDD94" wp14:editId="0C102826">
              <wp:simplePos x="0" y="0"/>
              <wp:positionH relativeFrom="column">
                <wp:posOffset>3665220</wp:posOffset>
              </wp:positionH>
              <wp:positionV relativeFrom="paragraph">
                <wp:posOffset>154305</wp:posOffset>
              </wp:positionV>
              <wp:extent cx="2955925" cy="1353185"/>
              <wp:effectExtent l="0" t="0" r="0" b="0"/>
              <wp:wrapNone/>
              <wp:docPr id="1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5925" cy="1353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B9C76" w14:textId="77777777" w:rsidR="00C84235" w:rsidRPr="00193FD8" w:rsidRDefault="00C84235" w:rsidP="00C84235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BDD94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288.6pt;margin-top:12.15pt;width:232.75pt;height:106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" filled="f" stroked="f">
              <v:path arrowok="t"/>
              <v:textbox>
                <w:txbxContent>
                  <w:p w14:paraId="2B9B9C76" w14:textId="77777777" w:rsidR="00C84235" w:rsidRPr="00193FD8" w:rsidRDefault="00C84235" w:rsidP="00C84235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5" w:type="dxa"/>
      <w:jc w:val="center"/>
      <w:tblLook w:val="04A0" w:firstRow="1" w:lastRow="0" w:firstColumn="1" w:lastColumn="0" w:noHBand="0" w:noVBand="1"/>
    </w:tblPr>
    <w:tblGrid>
      <w:gridCol w:w="10244"/>
      <w:gridCol w:w="222"/>
    </w:tblGrid>
    <w:tr w:rsidR="00031D80" w:rsidRPr="00E012E2" w14:paraId="68FA44FE" w14:textId="77777777" w:rsidTr="00595BF4">
      <w:trPr>
        <w:jc w:val="center"/>
      </w:trPr>
      <w:tc>
        <w:tcPr>
          <w:tcW w:w="5812" w:type="dxa"/>
          <w:shd w:val="clear" w:color="auto" w:fill="auto"/>
        </w:tcPr>
        <w:tbl>
          <w:tblPr>
            <w:tblpPr w:leftFromText="180" w:rightFromText="180" w:horzAnchor="margin" w:tblpY="-353"/>
            <w:tblOverlap w:val="never"/>
            <w:tblW w:w="10627" w:type="dxa"/>
            <w:tblLook w:val="04A0" w:firstRow="1" w:lastRow="0" w:firstColumn="1" w:lastColumn="0" w:noHBand="0" w:noVBand="1"/>
          </w:tblPr>
          <w:tblGrid>
            <w:gridCol w:w="4892"/>
            <w:gridCol w:w="5735"/>
          </w:tblGrid>
          <w:tr w:rsidR="0066609D" w:rsidRPr="0066609D" w14:paraId="6D2F708B" w14:textId="77777777" w:rsidTr="00FE67F6">
            <w:tc>
              <w:tcPr>
                <w:tcW w:w="4892" w:type="dxa"/>
                <w:shd w:val="clear" w:color="auto" w:fill="auto"/>
              </w:tcPr>
              <w:p w14:paraId="667EEA80" w14:textId="77777777" w:rsidR="008E20DA" w:rsidRDefault="008E20DA" w:rsidP="008E20DA">
                <w:pPr>
                  <w:pStyle w:val="a6"/>
                  <w:rPr>
                    <w:rFonts w:ascii="TT Supermolot Neue Exp Black" w:hAnsi="TT Supermolot Neue Exp Black"/>
                    <w:b/>
                    <w:i/>
                    <w:color w:val="01C8B3"/>
                    <w:sz w:val="18"/>
                    <w:szCs w:val="18"/>
                  </w:rPr>
                </w:pPr>
                <w:r>
                  <w:rPr>
                    <w:rFonts w:ascii="TT Supermolot Neue Exp Black" w:hAnsi="TT Supermolot Neue Exp Black"/>
                    <w:b/>
                    <w:i/>
                    <w:color w:val="01C8B3"/>
                    <w:sz w:val="18"/>
                    <w:szCs w:val="18"/>
                  </w:rPr>
                  <w:ptab w:relativeTo="margin" w:alignment="left" w:leader="none"/>
                </w:r>
                <w:r>
                  <w:rPr>
                    <w:rFonts w:ascii="TT Supermolot Neue Exp Black" w:hAnsi="TT Supermolot Neue Exp Black"/>
                    <w:b/>
                    <w:i/>
                    <w:color w:val="01C8B3"/>
                    <w:sz w:val="18"/>
                    <w:szCs w:val="18"/>
                  </w:rPr>
                  <w:ptab w:relativeTo="indent" w:alignment="left" w:leader="none"/>
                </w:r>
                <w:r w:rsidRPr="0028726C">
                  <w:rPr>
                    <w:rFonts w:ascii="TT Supermolot Neue Exp Black" w:hAnsi="TT Supermolot Neue Exp Black"/>
                    <w:b/>
                    <w:i/>
                    <w:color w:val="01C8B3"/>
                    <w:sz w:val="18"/>
                    <w:szCs w:val="18"/>
                  </w:rPr>
                  <w:t>ФНЛ ХЭНДБУК</w:t>
                </w:r>
              </w:p>
              <w:p w14:paraId="2DF726E3" w14:textId="77777777" w:rsidR="008E20DA" w:rsidRPr="0028726C" w:rsidRDefault="008E20DA" w:rsidP="008E20DA">
                <w:pPr>
                  <w:pStyle w:val="a6"/>
                  <w:rPr>
                    <w:rFonts w:ascii="TT Supermolot Neue Exp Black" w:hAnsi="TT Supermolot Neue Exp Black"/>
                    <w:b/>
                    <w:i/>
                    <w:color w:val="01C8B3"/>
                    <w:sz w:val="18"/>
                    <w:szCs w:val="18"/>
                  </w:rPr>
                </w:pPr>
              </w:p>
              <w:p w14:paraId="7D9BAC00" w14:textId="77777777" w:rsidR="008E20DA" w:rsidRDefault="008E20DA" w:rsidP="008E20DA">
                <w:pPr>
                  <w:pStyle w:val="a6"/>
                </w:pPr>
              </w:p>
              <w:p w14:paraId="6909A512" w14:textId="77777777" w:rsidR="008E20DA" w:rsidRDefault="008E20DA" w:rsidP="008E20DA">
                <w:pPr>
                  <w:pStyle w:val="a6"/>
                </w:pPr>
              </w:p>
              <w:p w14:paraId="5D5E2375" w14:textId="77777777" w:rsidR="0066609D" w:rsidRPr="008E20DA" w:rsidRDefault="0066609D" w:rsidP="0066609D">
                <w:pPr>
                  <w:pStyle w:val="a3"/>
                  <w:ind w:right="-108"/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</w:pP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  <w:t xml:space="preserve">Информация о клубе: </w:t>
                </w:r>
              </w:p>
              <w:p w14:paraId="7F833A62" w14:textId="77777777" w:rsidR="0066609D" w:rsidRPr="008E20DA" w:rsidRDefault="0066609D" w:rsidP="0066609D">
                <w:pPr>
                  <w:pStyle w:val="a3"/>
                  <w:ind w:right="-108"/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</w:pP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  <w:t>Полное наименование</w:t>
                </w:r>
              </w:p>
              <w:p w14:paraId="6863BD9B" w14:textId="77777777" w:rsidR="0066609D" w:rsidRPr="008E20DA" w:rsidRDefault="0066609D" w:rsidP="0066609D">
                <w:pPr>
                  <w:pStyle w:val="a3"/>
                  <w:ind w:right="-108"/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</w:pP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  <w:t>Адрес</w:t>
                </w:r>
              </w:p>
              <w:p w14:paraId="556DD4D3" w14:textId="77777777" w:rsidR="0066609D" w:rsidRPr="008E20DA" w:rsidRDefault="0066609D" w:rsidP="0066609D">
                <w:pPr>
                  <w:pStyle w:val="a3"/>
                  <w:ind w:right="-108"/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</w:pP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  <w:t>Телефон</w:t>
                </w:r>
              </w:p>
              <w:p w14:paraId="718A839B" w14:textId="77777777" w:rsidR="0066609D" w:rsidRPr="008E20DA" w:rsidRDefault="0066609D" w:rsidP="0066609D">
                <w:pPr>
                  <w:pStyle w:val="a3"/>
                  <w:ind w:right="-108"/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</w:pP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  <w:t xml:space="preserve">Официальный </w:t>
                </w: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  <w:lang w:val="en-US"/>
                  </w:rPr>
                  <w:t>e</w:t>
                </w: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</w:rPr>
                  <w:t>-</w:t>
                </w: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  <w:sz w:val="24"/>
                    <w:lang w:val="en-US"/>
                  </w:rPr>
                  <w:t>mail</w:t>
                </w:r>
              </w:p>
              <w:p w14:paraId="28A501E4" w14:textId="31190236" w:rsidR="00A73943" w:rsidRPr="0066609D" w:rsidRDefault="00A73943" w:rsidP="00FE67F6">
                <w:pPr>
                  <w:pStyle w:val="a6"/>
                  <w:rPr>
                    <w:i/>
                    <w:iCs/>
                    <w:color w:val="000000" w:themeColor="text1"/>
                  </w:rPr>
                </w:pPr>
              </w:p>
            </w:tc>
            <w:tc>
              <w:tcPr>
                <w:tcW w:w="5735" w:type="dxa"/>
                <w:shd w:val="clear" w:color="auto" w:fill="auto"/>
              </w:tcPr>
              <w:p w14:paraId="7DB7C410" w14:textId="77777777" w:rsidR="008E20DA" w:rsidRDefault="008E20DA" w:rsidP="0066609D">
                <w:pPr>
                  <w:pStyle w:val="a6"/>
                  <w:jc w:val="center"/>
                  <w:rPr>
                    <w:rFonts w:ascii="TT Supermolot Neue Exp" w:hAnsi="TT Supermolot Neue Exp"/>
                    <w:i/>
                    <w:iCs/>
                    <w:color w:val="000000" w:themeColor="text1"/>
                  </w:rPr>
                </w:pPr>
              </w:p>
              <w:p w14:paraId="0DE996DF" w14:textId="77777777" w:rsidR="008E20DA" w:rsidRDefault="008E20DA" w:rsidP="0066609D">
                <w:pPr>
                  <w:pStyle w:val="a6"/>
                  <w:jc w:val="center"/>
                  <w:rPr>
                    <w:rFonts w:ascii="TT Supermolot Neue Exp" w:hAnsi="TT Supermolot Neue Exp"/>
                    <w:i/>
                    <w:iCs/>
                    <w:color w:val="000000" w:themeColor="text1"/>
                  </w:rPr>
                </w:pPr>
              </w:p>
              <w:p w14:paraId="5D464E1C" w14:textId="361E930B" w:rsidR="00A73943" w:rsidRPr="008E20DA" w:rsidRDefault="0066609D" w:rsidP="0066609D">
                <w:pPr>
                  <w:pStyle w:val="a6"/>
                  <w:jc w:val="center"/>
                  <w:rPr>
                    <w:rFonts w:ascii="TT Supermolot Neue Exp" w:hAnsi="TT Supermolot Neue Exp"/>
                    <w:i/>
                    <w:iCs/>
                    <w:color w:val="000000" w:themeColor="text1"/>
                  </w:rPr>
                </w:pPr>
                <w:r w:rsidRPr="008E20DA">
                  <w:rPr>
                    <w:rFonts w:ascii="TT Supermolot Neue Exp" w:hAnsi="TT Supermolot Neue Exp"/>
                    <w:i/>
                    <w:iCs/>
                    <w:color w:val="000000" w:themeColor="text1"/>
                  </w:rPr>
                  <w:t>Логотип клуба</w:t>
                </w:r>
              </w:p>
            </w:tc>
          </w:tr>
        </w:tbl>
        <w:p w14:paraId="4FFD85AC" w14:textId="77777777" w:rsidR="00031D80" w:rsidRPr="00595BF4" w:rsidRDefault="00031D80" w:rsidP="00595BF4">
          <w:pPr>
            <w:pStyle w:val="a6"/>
            <w:rPr>
              <w:color w:val="0066AB"/>
              <w:sz w:val="20"/>
              <w:szCs w:val="20"/>
              <w:lang w:val="en-US"/>
            </w:rPr>
          </w:pPr>
        </w:p>
      </w:tc>
      <w:tc>
        <w:tcPr>
          <w:tcW w:w="4403" w:type="dxa"/>
          <w:shd w:val="clear" w:color="auto" w:fill="auto"/>
        </w:tcPr>
        <w:p w14:paraId="4BFDF704" w14:textId="77777777" w:rsidR="00031D80" w:rsidRPr="00595BF4" w:rsidRDefault="00031D80" w:rsidP="00595BF4">
          <w:pPr>
            <w:ind w:left="315"/>
            <w:rPr>
              <w:b/>
              <w:color w:val="000000"/>
              <w:lang w:val="en-US"/>
            </w:rPr>
          </w:pPr>
        </w:p>
      </w:tc>
    </w:tr>
  </w:tbl>
  <w:p w14:paraId="7CBC99A1" w14:textId="77777777" w:rsidR="00C82CBC" w:rsidRPr="00C82CBC" w:rsidRDefault="00C82CBC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A77C0"/>
    <w:multiLevelType w:val="hybridMultilevel"/>
    <w:tmpl w:val="1248D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D5FD8"/>
    <w:multiLevelType w:val="hybridMultilevel"/>
    <w:tmpl w:val="F6163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F3903"/>
    <w:multiLevelType w:val="hybridMultilevel"/>
    <w:tmpl w:val="ACE2CA68"/>
    <w:lvl w:ilvl="0" w:tplc="04190001">
      <w:start w:val="1"/>
      <w:numFmt w:val="bullet"/>
      <w:lvlText w:val=""/>
      <w:lvlJc w:val="left"/>
      <w:pPr>
        <w:ind w:left="13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3" w15:restartNumberingAfterBreak="0">
    <w:nsid w:val="39C921A3"/>
    <w:multiLevelType w:val="hybridMultilevel"/>
    <w:tmpl w:val="5FD84C10"/>
    <w:lvl w:ilvl="0" w:tplc="04190001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5" w:hanging="360"/>
      </w:pPr>
      <w:rPr>
        <w:rFonts w:ascii="Wingdings" w:hAnsi="Wingdings" w:hint="default"/>
      </w:rPr>
    </w:lvl>
  </w:abstractNum>
  <w:abstractNum w:abstractNumId="4" w15:restartNumberingAfterBreak="0">
    <w:nsid w:val="39EB1AE6"/>
    <w:multiLevelType w:val="hybridMultilevel"/>
    <w:tmpl w:val="93E0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10022"/>
    <w:multiLevelType w:val="hybridMultilevel"/>
    <w:tmpl w:val="716CD7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AC1F75"/>
    <w:multiLevelType w:val="hybridMultilevel"/>
    <w:tmpl w:val="A56EDC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EF0832"/>
    <w:multiLevelType w:val="hybridMultilevel"/>
    <w:tmpl w:val="92F06CD0"/>
    <w:lvl w:ilvl="0" w:tplc="48D0E82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AC492C"/>
    <w:multiLevelType w:val="hybridMultilevel"/>
    <w:tmpl w:val="D16E0280"/>
    <w:lvl w:ilvl="0" w:tplc="D16A8DF0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76B30F26"/>
    <w:multiLevelType w:val="hybridMultilevel"/>
    <w:tmpl w:val="5EFEC7C2"/>
    <w:lvl w:ilvl="0" w:tplc="D16A8DF0">
      <w:start w:val="1"/>
      <w:numFmt w:val="russianLower"/>
      <w:lvlText w:val="%1."/>
      <w:lvlJc w:val="left"/>
      <w:pPr>
        <w:ind w:left="7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 w16cid:durableId="10428224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33486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075089">
    <w:abstractNumId w:val="0"/>
  </w:num>
  <w:num w:numId="4" w16cid:durableId="1710301641">
    <w:abstractNumId w:val="0"/>
  </w:num>
  <w:num w:numId="5" w16cid:durableId="3130289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787581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01823">
    <w:abstractNumId w:val="9"/>
  </w:num>
  <w:num w:numId="8" w16cid:durableId="2128815016">
    <w:abstractNumId w:val="8"/>
  </w:num>
  <w:num w:numId="9" w16cid:durableId="602104934">
    <w:abstractNumId w:val="6"/>
  </w:num>
  <w:num w:numId="10" w16cid:durableId="683747037">
    <w:abstractNumId w:val="1"/>
  </w:num>
  <w:num w:numId="11" w16cid:durableId="1908764072">
    <w:abstractNumId w:val="2"/>
  </w:num>
  <w:num w:numId="12" w16cid:durableId="1782677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54B"/>
    <w:rsid w:val="00005F3A"/>
    <w:rsid w:val="000154FB"/>
    <w:rsid w:val="00031D80"/>
    <w:rsid w:val="00032C06"/>
    <w:rsid w:val="00033078"/>
    <w:rsid w:val="00034BB2"/>
    <w:rsid w:val="00043902"/>
    <w:rsid w:val="0005239B"/>
    <w:rsid w:val="00060912"/>
    <w:rsid w:val="00063D02"/>
    <w:rsid w:val="00074B50"/>
    <w:rsid w:val="000810A5"/>
    <w:rsid w:val="000968EE"/>
    <w:rsid w:val="00097D49"/>
    <w:rsid w:val="000A06AA"/>
    <w:rsid w:val="000A0AF0"/>
    <w:rsid w:val="000A411A"/>
    <w:rsid w:val="000B27B6"/>
    <w:rsid w:val="000B34A9"/>
    <w:rsid w:val="000B6DFA"/>
    <w:rsid w:val="000C7501"/>
    <w:rsid w:val="000D17A3"/>
    <w:rsid w:val="000E2072"/>
    <w:rsid w:val="000E20EF"/>
    <w:rsid w:val="000E22FE"/>
    <w:rsid w:val="000E7D98"/>
    <w:rsid w:val="000F2E90"/>
    <w:rsid w:val="000F38D4"/>
    <w:rsid w:val="0010413B"/>
    <w:rsid w:val="001046D4"/>
    <w:rsid w:val="00107583"/>
    <w:rsid w:val="001212E1"/>
    <w:rsid w:val="001236D1"/>
    <w:rsid w:val="00123DD2"/>
    <w:rsid w:val="0012462D"/>
    <w:rsid w:val="001272AF"/>
    <w:rsid w:val="00127957"/>
    <w:rsid w:val="001301AB"/>
    <w:rsid w:val="00130677"/>
    <w:rsid w:val="001350A9"/>
    <w:rsid w:val="001361D7"/>
    <w:rsid w:val="0013700B"/>
    <w:rsid w:val="001400B0"/>
    <w:rsid w:val="0014177F"/>
    <w:rsid w:val="0014476E"/>
    <w:rsid w:val="00152F38"/>
    <w:rsid w:val="00161D68"/>
    <w:rsid w:val="00162DC8"/>
    <w:rsid w:val="00164E89"/>
    <w:rsid w:val="00167FEA"/>
    <w:rsid w:val="00172C57"/>
    <w:rsid w:val="00174693"/>
    <w:rsid w:val="00177223"/>
    <w:rsid w:val="001826E1"/>
    <w:rsid w:val="00184F04"/>
    <w:rsid w:val="001864E0"/>
    <w:rsid w:val="0019272A"/>
    <w:rsid w:val="00192BA8"/>
    <w:rsid w:val="00193CF2"/>
    <w:rsid w:val="00193FD8"/>
    <w:rsid w:val="00194646"/>
    <w:rsid w:val="00194A75"/>
    <w:rsid w:val="00194D7C"/>
    <w:rsid w:val="00197D1A"/>
    <w:rsid w:val="001A2369"/>
    <w:rsid w:val="001A55A0"/>
    <w:rsid w:val="001B3DEF"/>
    <w:rsid w:val="001B4A4D"/>
    <w:rsid w:val="001B66BA"/>
    <w:rsid w:val="001C694C"/>
    <w:rsid w:val="001D63B9"/>
    <w:rsid w:val="001D7EF6"/>
    <w:rsid w:val="001E33F9"/>
    <w:rsid w:val="001E61BF"/>
    <w:rsid w:val="001E6AC8"/>
    <w:rsid w:val="001F1507"/>
    <w:rsid w:val="001F3790"/>
    <w:rsid w:val="001F64AC"/>
    <w:rsid w:val="001F665B"/>
    <w:rsid w:val="001F7B17"/>
    <w:rsid w:val="0020512D"/>
    <w:rsid w:val="0020555A"/>
    <w:rsid w:val="002135AA"/>
    <w:rsid w:val="002162F0"/>
    <w:rsid w:val="00221389"/>
    <w:rsid w:val="002261DA"/>
    <w:rsid w:val="0023404F"/>
    <w:rsid w:val="00240F34"/>
    <w:rsid w:val="00241BDF"/>
    <w:rsid w:val="00246149"/>
    <w:rsid w:val="0024633D"/>
    <w:rsid w:val="00252EB9"/>
    <w:rsid w:val="00264F89"/>
    <w:rsid w:val="0026727E"/>
    <w:rsid w:val="00272D95"/>
    <w:rsid w:val="00273836"/>
    <w:rsid w:val="00282AB2"/>
    <w:rsid w:val="00284A76"/>
    <w:rsid w:val="00287B4E"/>
    <w:rsid w:val="00291B49"/>
    <w:rsid w:val="00292F9D"/>
    <w:rsid w:val="00293E27"/>
    <w:rsid w:val="0029412F"/>
    <w:rsid w:val="002977D4"/>
    <w:rsid w:val="0029780B"/>
    <w:rsid w:val="00297DFD"/>
    <w:rsid w:val="002A005C"/>
    <w:rsid w:val="002C00EA"/>
    <w:rsid w:val="002C2325"/>
    <w:rsid w:val="002C6D55"/>
    <w:rsid w:val="002D3418"/>
    <w:rsid w:val="002D5C12"/>
    <w:rsid w:val="002D5C73"/>
    <w:rsid w:val="002F3159"/>
    <w:rsid w:val="002F5A64"/>
    <w:rsid w:val="002F5EA2"/>
    <w:rsid w:val="00313CB0"/>
    <w:rsid w:val="003202DD"/>
    <w:rsid w:val="00320869"/>
    <w:rsid w:val="00332FD1"/>
    <w:rsid w:val="00341EE4"/>
    <w:rsid w:val="00343354"/>
    <w:rsid w:val="00344D0F"/>
    <w:rsid w:val="00345415"/>
    <w:rsid w:val="00346134"/>
    <w:rsid w:val="00347A0F"/>
    <w:rsid w:val="00352BE8"/>
    <w:rsid w:val="003547EA"/>
    <w:rsid w:val="00356594"/>
    <w:rsid w:val="003578BA"/>
    <w:rsid w:val="00363F9A"/>
    <w:rsid w:val="003725CE"/>
    <w:rsid w:val="003728B6"/>
    <w:rsid w:val="00372B28"/>
    <w:rsid w:val="003753EF"/>
    <w:rsid w:val="003776AB"/>
    <w:rsid w:val="00382178"/>
    <w:rsid w:val="003852AB"/>
    <w:rsid w:val="00390866"/>
    <w:rsid w:val="00391F3A"/>
    <w:rsid w:val="00394C49"/>
    <w:rsid w:val="00397578"/>
    <w:rsid w:val="00397B04"/>
    <w:rsid w:val="003A19B4"/>
    <w:rsid w:val="003A5186"/>
    <w:rsid w:val="003A53BA"/>
    <w:rsid w:val="003B0799"/>
    <w:rsid w:val="003B1A79"/>
    <w:rsid w:val="003C0F16"/>
    <w:rsid w:val="003C2FBD"/>
    <w:rsid w:val="003C358A"/>
    <w:rsid w:val="003C3FCF"/>
    <w:rsid w:val="003C5FD1"/>
    <w:rsid w:val="003D58CD"/>
    <w:rsid w:val="003D7623"/>
    <w:rsid w:val="003E094E"/>
    <w:rsid w:val="003F02B0"/>
    <w:rsid w:val="003F1A1A"/>
    <w:rsid w:val="003F7F65"/>
    <w:rsid w:val="0040195C"/>
    <w:rsid w:val="004072B8"/>
    <w:rsid w:val="00416504"/>
    <w:rsid w:val="0041749D"/>
    <w:rsid w:val="004232B2"/>
    <w:rsid w:val="00434A0A"/>
    <w:rsid w:val="00436585"/>
    <w:rsid w:val="00436FB5"/>
    <w:rsid w:val="004419A5"/>
    <w:rsid w:val="00446025"/>
    <w:rsid w:val="00452B0C"/>
    <w:rsid w:val="00454034"/>
    <w:rsid w:val="0046350D"/>
    <w:rsid w:val="00467DAA"/>
    <w:rsid w:val="0047001A"/>
    <w:rsid w:val="004719C4"/>
    <w:rsid w:val="00477B53"/>
    <w:rsid w:val="00480370"/>
    <w:rsid w:val="00482B35"/>
    <w:rsid w:val="00487C9B"/>
    <w:rsid w:val="00490D25"/>
    <w:rsid w:val="00491AA9"/>
    <w:rsid w:val="004A016F"/>
    <w:rsid w:val="004A1C51"/>
    <w:rsid w:val="004A3B9E"/>
    <w:rsid w:val="004B3631"/>
    <w:rsid w:val="004B4768"/>
    <w:rsid w:val="004C52BC"/>
    <w:rsid w:val="004D1045"/>
    <w:rsid w:val="004D2827"/>
    <w:rsid w:val="004D552F"/>
    <w:rsid w:val="004E1A4F"/>
    <w:rsid w:val="004E3054"/>
    <w:rsid w:val="004E33F4"/>
    <w:rsid w:val="004E5A53"/>
    <w:rsid w:val="004F09EA"/>
    <w:rsid w:val="004F3D4A"/>
    <w:rsid w:val="00501E5C"/>
    <w:rsid w:val="00512442"/>
    <w:rsid w:val="00514D87"/>
    <w:rsid w:val="00516465"/>
    <w:rsid w:val="00516634"/>
    <w:rsid w:val="00520B25"/>
    <w:rsid w:val="005232AB"/>
    <w:rsid w:val="00523641"/>
    <w:rsid w:val="00523684"/>
    <w:rsid w:val="005246FD"/>
    <w:rsid w:val="00533310"/>
    <w:rsid w:val="00533D2C"/>
    <w:rsid w:val="0053580D"/>
    <w:rsid w:val="0053584C"/>
    <w:rsid w:val="00536560"/>
    <w:rsid w:val="005408AC"/>
    <w:rsid w:val="00541D09"/>
    <w:rsid w:val="00550315"/>
    <w:rsid w:val="00555516"/>
    <w:rsid w:val="005647CA"/>
    <w:rsid w:val="00564B20"/>
    <w:rsid w:val="00564C9E"/>
    <w:rsid w:val="00572173"/>
    <w:rsid w:val="00574A30"/>
    <w:rsid w:val="00574E92"/>
    <w:rsid w:val="00576A7A"/>
    <w:rsid w:val="00580BC4"/>
    <w:rsid w:val="00582D24"/>
    <w:rsid w:val="0058363B"/>
    <w:rsid w:val="00586E24"/>
    <w:rsid w:val="0058763E"/>
    <w:rsid w:val="00591F48"/>
    <w:rsid w:val="00595BF4"/>
    <w:rsid w:val="005971BA"/>
    <w:rsid w:val="005A0641"/>
    <w:rsid w:val="005A1128"/>
    <w:rsid w:val="005A1FF1"/>
    <w:rsid w:val="005A4375"/>
    <w:rsid w:val="005B36AE"/>
    <w:rsid w:val="005C1EEB"/>
    <w:rsid w:val="005C3B0E"/>
    <w:rsid w:val="005C3C98"/>
    <w:rsid w:val="005C6E2C"/>
    <w:rsid w:val="005D7E7D"/>
    <w:rsid w:val="005E141E"/>
    <w:rsid w:val="005E1B9E"/>
    <w:rsid w:val="005E1FF3"/>
    <w:rsid w:val="005E3F76"/>
    <w:rsid w:val="005E418B"/>
    <w:rsid w:val="005E78A6"/>
    <w:rsid w:val="005E7C50"/>
    <w:rsid w:val="005E7E31"/>
    <w:rsid w:val="005F1430"/>
    <w:rsid w:val="00601AA7"/>
    <w:rsid w:val="006020A2"/>
    <w:rsid w:val="006023B8"/>
    <w:rsid w:val="006044D5"/>
    <w:rsid w:val="006073F6"/>
    <w:rsid w:val="006121FD"/>
    <w:rsid w:val="0061705D"/>
    <w:rsid w:val="00621791"/>
    <w:rsid w:val="00623FD7"/>
    <w:rsid w:val="00625C42"/>
    <w:rsid w:val="00627583"/>
    <w:rsid w:val="006340E7"/>
    <w:rsid w:val="00634A60"/>
    <w:rsid w:val="00636805"/>
    <w:rsid w:val="006378F5"/>
    <w:rsid w:val="00642FA1"/>
    <w:rsid w:val="00651314"/>
    <w:rsid w:val="00651B06"/>
    <w:rsid w:val="0065284F"/>
    <w:rsid w:val="0066609D"/>
    <w:rsid w:val="00670950"/>
    <w:rsid w:val="006719DA"/>
    <w:rsid w:val="00674BDF"/>
    <w:rsid w:val="006759E5"/>
    <w:rsid w:val="00677704"/>
    <w:rsid w:val="0067778A"/>
    <w:rsid w:val="00687CE5"/>
    <w:rsid w:val="00691847"/>
    <w:rsid w:val="006956A5"/>
    <w:rsid w:val="0069713F"/>
    <w:rsid w:val="006A18CD"/>
    <w:rsid w:val="006A1DBD"/>
    <w:rsid w:val="006A2C6E"/>
    <w:rsid w:val="006A3A07"/>
    <w:rsid w:val="006A6DFC"/>
    <w:rsid w:val="006A72A6"/>
    <w:rsid w:val="006B5235"/>
    <w:rsid w:val="006B7987"/>
    <w:rsid w:val="006C0750"/>
    <w:rsid w:val="006C2F0B"/>
    <w:rsid w:val="006C4E44"/>
    <w:rsid w:val="006D2B00"/>
    <w:rsid w:val="006E119E"/>
    <w:rsid w:val="006E11FE"/>
    <w:rsid w:val="006E40D3"/>
    <w:rsid w:val="006E732A"/>
    <w:rsid w:val="006E7B87"/>
    <w:rsid w:val="006F0237"/>
    <w:rsid w:val="006F0718"/>
    <w:rsid w:val="006F0C37"/>
    <w:rsid w:val="006F5885"/>
    <w:rsid w:val="006F6131"/>
    <w:rsid w:val="00701862"/>
    <w:rsid w:val="0070397B"/>
    <w:rsid w:val="00716D72"/>
    <w:rsid w:val="00722F17"/>
    <w:rsid w:val="00730BD5"/>
    <w:rsid w:val="00734469"/>
    <w:rsid w:val="00740DAD"/>
    <w:rsid w:val="00742EBB"/>
    <w:rsid w:val="00743679"/>
    <w:rsid w:val="0075293C"/>
    <w:rsid w:val="00755989"/>
    <w:rsid w:val="0075607E"/>
    <w:rsid w:val="00756756"/>
    <w:rsid w:val="00757A76"/>
    <w:rsid w:val="007624DC"/>
    <w:rsid w:val="00762A64"/>
    <w:rsid w:val="00765918"/>
    <w:rsid w:val="007751CF"/>
    <w:rsid w:val="00776235"/>
    <w:rsid w:val="00777993"/>
    <w:rsid w:val="007779D6"/>
    <w:rsid w:val="00783C9E"/>
    <w:rsid w:val="00785363"/>
    <w:rsid w:val="0078570C"/>
    <w:rsid w:val="0079298B"/>
    <w:rsid w:val="007948B6"/>
    <w:rsid w:val="00795C26"/>
    <w:rsid w:val="007A2E76"/>
    <w:rsid w:val="007A6CA3"/>
    <w:rsid w:val="007C36D6"/>
    <w:rsid w:val="007D1A06"/>
    <w:rsid w:val="007D2007"/>
    <w:rsid w:val="007D3491"/>
    <w:rsid w:val="007D7F00"/>
    <w:rsid w:val="007E53EC"/>
    <w:rsid w:val="007E5439"/>
    <w:rsid w:val="007E791A"/>
    <w:rsid w:val="007F03FE"/>
    <w:rsid w:val="00803FB7"/>
    <w:rsid w:val="0080413D"/>
    <w:rsid w:val="0080701B"/>
    <w:rsid w:val="008120EE"/>
    <w:rsid w:val="00821A42"/>
    <w:rsid w:val="00822403"/>
    <w:rsid w:val="0082306F"/>
    <w:rsid w:val="0082458E"/>
    <w:rsid w:val="00824D03"/>
    <w:rsid w:val="00824D21"/>
    <w:rsid w:val="00830AD7"/>
    <w:rsid w:val="00837AB3"/>
    <w:rsid w:val="0084001F"/>
    <w:rsid w:val="008414A5"/>
    <w:rsid w:val="008550FF"/>
    <w:rsid w:val="0086066D"/>
    <w:rsid w:val="00863C15"/>
    <w:rsid w:val="00864D0C"/>
    <w:rsid w:val="00872AC9"/>
    <w:rsid w:val="00875593"/>
    <w:rsid w:val="008809AF"/>
    <w:rsid w:val="00882966"/>
    <w:rsid w:val="00884E9F"/>
    <w:rsid w:val="008856EA"/>
    <w:rsid w:val="00886AAB"/>
    <w:rsid w:val="008927C1"/>
    <w:rsid w:val="00893194"/>
    <w:rsid w:val="008978BA"/>
    <w:rsid w:val="008A2268"/>
    <w:rsid w:val="008B0A7A"/>
    <w:rsid w:val="008B44AB"/>
    <w:rsid w:val="008C4BDF"/>
    <w:rsid w:val="008C5488"/>
    <w:rsid w:val="008C57EB"/>
    <w:rsid w:val="008C5C6B"/>
    <w:rsid w:val="008C6E6B"/>
    <w:rsid w:val="008E20DA"/>
    <w:rsid w:val="008E3EEB"/>
    <w:rsid w:val="008E786F"/>
    <w:rsid w:val="008F1328"/>
    <w:rsid w:val="008F5444"/>
    <w:rsid w:val="008F7F79"/>
    <w:rsid w:val="00900032"/>
    <w:rsid w:val="009101B3"/>
    <w:rsid w:val="00917097"/>
    <w:rsid w:val="00921B1B"/>
    <w:rsid w:val="00922031"/>
    <w:rsid w:val="0092327C"/>
    <w:rsid w:val="00933653"/>
    <w:rsid w:val="00933FAA"/>
    <w:rsid w:val="009347AE"/>
    <w:rsid w:val="009374D9"/>
    <w:rsid w:val="0093778A"/>
    <w:rsid w:val="00940E19"/>
    <w:rsid w:val="00947814"/>
    <w:rsid w:val="009579FD"/>
    <w:rsid w:val="00957DCA"/>
    <w:rsid w:val="009662D3"/>
    <w:rsid w:val="00967924"/>
    <w:rsid w:val="00972BE2"/>
    <w:rsid w:val="00975074"/>
    <w:rsid w:val="009816F0"/>
    <w:rsid w:val="00990426"/>
    <w:rsid w:val="009905D8"/>
    <w:rsid w:val="00993E16"/>
    <w:rsid w:val="00994381"/>
    <w:rsid w:val="00995F8A"/>
    <w:rsid w:val="009A0486"/>
    <w:rsid w:val="009C44EF"/>
    <w:rsid w:val="009C6CAF"/>
    <w:rsid w:val="009D33B0"/>
    <w:rsid w:val="009D5A5F"/>
    <w:rsid w:val="009D7F01"/>
    <w:rsid w:val="009E7161"/>
    <w:rsid w:val="009E7554"/>
    <w:rsid w:val="009F0027"/>
    <w:rsid w:val="009F0191"/>
    <w:rsid w:val="009F3B4E"/>
    <w:rsid w:val="00A00041"/>
    <w:rsid w:val="00A02F49"/>
    <w:rsid w:val="00A0617F"/>
    <w:rsid w:val="00A07827"/>
    <w:rsid w:val="00A106C7"/>
    <w:rsid w:val="00A127A9"/>
    <w:rsid w:val="00A262D5"/>
    <w:rsid w:val="00A34D8A"/>
    <w:rsid w:val="00A3642B"/>
    <w:rsid w:val="00A4061C"/>
    <w:rsid w:val="00A43EA4"/>
    <w:rsid w:val="00A46D3C"/>
    <w:rsid w:val="00A541CA"/>
    <w:rsid w:val="00A567A9"/>
    <w:rsid w:val="00A60055"/>
    <w:rsid w:val="00A60B20"/>
    <w:rsid w:val="00A708F0"/>
    <w:rsid w:val="00A73943"/>
    <w:rsid w:val="00A75274"/>
    <w:rsid w:val="00A8350A"/>
    <w:rsid w:val="00A835D4"/>
    <w:rsid w:val="00A94CF7"/>
    <w:rsid w:val="00A94E60"/>
    <w:rsid w:val="00A95BAB"/>
    <w:rsid w:val="00A96BC6"/>
    <w:rsid w:val="00A96C60"/>
    <w:rsid w:val="00AA25FC"/>
    <w:rsid w:val="00AA7479"/>
    <w:rsid w:val="00AB0368"/>
    <w:rsid w:val="00AB3806"/>
    <w:rsid w:val="00AB4457"/>
    <w:rsid w:val="00AD1F0D"/>
    <w:rsid w:val="00AD2C6F"/>
    <w:rsid w:val="00AD5748"/>
    <w:rsid w:val="00AD6FEE"/>
    <w:rsid w:val="00AD7126"/>
    <w:rsid w:val="00AE2CFD"/>
    <w:rsid w:val="00AE6ABB"/>
    <w:rsid w:val="00B00313"/>
    <w:rsid w:val="00B02982"/>
    <w:rsid w:val="00B0665E"/>
    <w:rsid w:val="00B1488F"/>
    <w:rsid w:val="00B15FA9"/>
    <w:rsid w:val="00B22B9B"/>
    <w:rsid w:val="00B23BE7"/>
    <w:rsid w:val="00B24649"/>
    <w:rsid w:val="00B27C09"/>
    <w:rsid w:val="00B302E7"/>
    <w:rsid w:val="00B320D7"/>
    <w:rsid w:val="00B37A76"/>
    <w:rsid w:val="00B4154E"/>
    <w:rsid w:val="00B416B9"/>
    <w:rsid w:val="00B41FC0"/>
    <w:rsid w:val="00B45DB5"/>
    <w:rsid w:val="00B50D1D"/>
    <w:rsid w:val="00B51741"/>
    <w:rsid w:val="00B6106A"/>
    <w:rsid w:val="00B65594"/>
    <w:rsid w:val="00B67BC0"/>
    <w:rsid w:val="00B717CC"/>
    <w:rsid w:val="00B74756"/>
    <w:rsid w:val="00B74DEB"/>
    <w:rsid w:val="00B8001E"/>
    <w:rsid w:val="00B803F3"/>
    <w:rsid w:val="00B82BC3"/>
    <w:rsid w:val="00B85441"/>
    <w:rsid w:val="00B95847"/>
    <w:rsid w:val="00BA193C"/>
    <w:rsid w:val="00BA1EEE"/>
    <w:rsid w:val="00BA3973"/>
    <w:rsid w:val="00BB412A"/>
    <w:rsid w:val="00BB56AD"/>
    <w:rsid w:val="00BB5AC3"/>
    <w:rsid w:val="00BC14D0"/>
    <w:rsid w:val="00BC472E"/>
    <w:rsid w:val="00BD35EB"/>
    <w:rsid w:val="00BD3840"/>
    <w:rsid w:val="00BE1045"/>
    <w:rsid w:val="00BE1149"/>
    <w:rsid w:val="00BE34A0"/>
    <w:rsid w:val="00BE6E21"/>
    <w:rsid w:val="00BF202C"/>
    <w:rsid w:val="00BF3183"/>
    <w:rsid w:val="00BF70DB"/>
    <w:rsid w:val="00C002FD"/>
    <w:rsid w:val="00C012CE"/>
    <w:rsid w:val="00C02256"/>
    <w:rsid w:val="00C03199"/>
    <w:rsid w:val="00C0433C"/>
    <w:rsid w:val="00C05FF5"/>
    <w:rsid w:val="00C10E1D"/>
    <w:rsid w:val="00C10F53"/>
    <w:rsid w:val="00C113E0"/>
    <w:rsid w:val="00C169D3"/>
    <w:rsid w:val="00C208D2"/>
    <w:rsid w:val="00C20A92"/>
    <w:rsid w:val="00C217C5"/>
    <w:rsid w:val="00C25749"/>
    <w:rsid w:val="00C30D7F"/>
    <w:rsid w:val="00C32920"/>
    <w:rsid w:val="00C33D61"/>
    <w:rsid w:val="00C455F7"/>
    <w:rsid w:val="00C4776D"/>
    <w:rsid w:val="00C52077"/>
    <w:rsid w:val="00C52233"/>
    <w:rsid w:val="00C54345"/>
    <w:rsid w:val="00C57439"/>
    <w:rsid w:val="00C67AD1"/>
    <w:rsid w:val="00C746F8"/>
    <w:rsid w:val="00C76AB7"/>
    <w:rsid w:val="00C80379"/>
    <w:rsid w:val="00C82CBC"/>
    <w:rsid w:val="00C833E0"/>
    <w:rsid w:val="00C84235"/>
    <w:rsid w:val="00C8708C"/>
    <w:rsid w:val="00C9316B"/>
    <w:rsid w:val="00CA2206"/>
    <w:rsid w:val="00CA7E06"/>
    <w:rsid w:val="00CB6454"/>
    <w:rsid w:val="00CB77D1"/>
    <w:rsid w:val="00CC22FF"/>
    <w:rsid w:val="00CC2FAD"/>
    <w:rsid w:val="00CC3AC0"/>
    <w:rsid w:val="00CC4B97"/>
    <w:rsid w:val="00CC506B"/>
    <w:rsid w:val="00CC550A"/>
    <w:rsid w:val="00CD420C"/>
    <w:rsid w:val="00CE0152"/>
    <w:rsid w:val="00CE29A8"/>
    <w:rsid w:val="00CE356D"/>
    <w:rsid w:val="00CE3C50"/>
    <w:rsid w:val="00CE5C7F"/>
    <w:rsid w:val="00CF6C9B"/>
    <w:rsid w:val="00D01803"/>
    <w:rsid w:val="00D11615"/>
    <w:rsid w:val="00D15B92"/>
    <w:rsid w:val="00D20FB1"/>
    <w:rsid w:val="00D22BA6"/>
    <w:rsid w:val="00D24AB2"/>
    <w:rsid w:val="00D24DFC"/>
    <w:rsid w:val="00D26DC4"/>
    <w:rsid w:val="00D354AD"/>
    <w:rsid w:val="00D42F15"/>
    <w:rsid w:val="00D55EA9"/>
    <w:rsid w:val="00D63A5E"/>
    <w:rsid w:val="00D66D3F"/>
    <w:rsid w:val="00D704CA"/>
    <w:rsid w:val="00D70BA9"/>
    <w:rsid w:val="00D7103F"/>
    <w:rsid w:val="00D72962"/>
    <w:rsid w:val="00D7445B"/>
    <w:rsid w:val="00D74CE3"/>
    <w:rsid w:val="00D8158F"/>
    <w:rsid w:val="00D83811"/>
    <w:rsid w:val="00D90DC2"/>
    <w:rsid w:val="00D93AF3"/>
    <w:rsid w:val="00DA250D"/>
    <w:rsid w:val="00DA41EF"/>
    <w:rsid w:val="00DA428B"/>
    <w:rsid w:val="00DA7EAE"/>
    <w:rsid w:val="00DA7F85"/>
    <w:rsid w:val="00DB17F0"/>
    <w:rsid w:val="00DB6CC5"/>
    <w:rsid w:val="00DC069F"/>
    <w:rsid w:val="00DC13CA"/>
    <w:rsid w:val="00DC23E8"/>
    <w:rsid w:val="00DD19C5"/>
    <w:rsid w:val="00DD7478"/>
    <w:rsid w:val="00DE4370"/>
    <w:rsid w:val="00DE462F"/>
    <w:rsid w:val="00DE69D4"/>
    <w:rsid w:val="00DF3AB8"/>
    <w:rsid w:val="00E006C0"/>
    <w:rsid w:val="00E00B56"/>
    <w:rsid w:val="00E037CA"/>
    <w:rsid w:val="00E0754B"/>
    <w:rsid w:val="00E1041C"/>
    <w:rsid w:val="00E11AB0"/>
    <w:rsid w:val="00E16AE5"/>
    <w:rsid w:val="00E30F22"/>
    <w:rsid w:val="00E340FA"/>
    <w:rsid w:val="00E34B8A"/>
    <w:rsid w:val="00E359F4"/>
    <w:rsid w:val="00E403A0"/>
    <w:rsid w:val="00E41E59"/>
    <w:rsid w:val="00E420D1"/>
    <w:rsid w:val="00E4294B"/>
    <w:rsid w:val="00E47F85"/>
    <w:rsid w:val="00E62908"/>
    <w:rsid w:val="00E67278"/>
    <w:rsid w:val="00E744C4"/>
    <w:rsid w:val="00E752E1"/>
    <w:rsid w:val="00E8096F"/>
    <w:rsid w:val="00E815C2"/>
    <w:rsid w:val="00E81EC1"/>
    <w:rsid w:val="00E843BA"/>
    <w:rsid w:val="00E926D3"/>
    <w:rsid w:val="00E93E60"/>
    <w:rsid w:val="00EA17A6"/>
    <w:rsid w:val="00EA64DF"/>
    <w:rsid w:val="00EA69C7"/>
    <w:rsid w:val="00EB0C54"/>
    <w:rsid w:val="00EB103F"/>
    <w:rsid w:val="00EC2162"/>
    <w:rsid w:val="00EC5AC0"/>
    <w:rsid w:val="00EC6EC7"/>
    <w:rsid w:val="00ED1F25"/>
    <w:rsid w:val="00EE169E"/>
    <w:rsid w:val="00EF0383"/>
    <w:rsid w:val="00EF26C2"/>
    <w:rsid w:val="00EF5F7A"/>
    <w:rsid w:val="00EF6759"/>
    <w:rsid w:val="00F0225D"/>
    <w:rsid w:val="00F049C6"/>
    <w:rsid w:val="00F05A0E"/>
    <w:rsid w:val="00F065E8"/>
    <w:rsid w:val="00F159F8"/>
    <w:rsid w:val="00F17F4E"/>
    <w:rsid w:val="00F227DE"/>
    <w:rsid w:val="00F22B5F"/>
    <w:rsid w:val="00F357C3"/>
    <w:rsid w:val="00F35F30"/>
    <w:rsid w:val="00F437A4"/>
    <w:rsid w:val="00F50A30"/>
    <w:rsid w:val="00F53BBA"/>
    <w:rsid w:val="00F54C76"/>
    <w:rsid w:val="00F56187"/>
    <w:rsid w:val="00F5664D"/>
    <w:rsid w:val="00F60154"/>
    <w:rsid w:val="00F64083"/>
    <w:rsid w:val="00F64129"/>
    <w:rsid w:val="00F67D57"/>
    <w:rsid w:val="00F70ACA"/>
    <w:rsid w:val="00F74241"/>
    <w:rsid w:val="00F77C0D"/>
    <w:rsid w:val="00F83309"/>
    <w:rsid w:val="00F83A91"/>
    <w:rsid w:val="00F8684E"/>
    <w:rsid w:val="00F87914"/>
    <w:rsid w:val="00F91BFE"/>
    <w:rsid w:val="00FA3A09"/>
    <w:rsid w:val="00FA4F97"/>
    <w:rsid w:val="00FA55C5"/>
    <w:rsid w:val="00FA642B"/>
    <w:rsid w:val="00FA6827"/>
    <w:rsid w:val="00FB0B7D"/>
    <w:rsid w:val="00FB11E8"/>
    <w:rsid w:val="00FB1473"/>
    <w:rsid w:val="00FB37CE"/>
    <w:rsid w:val="00FC1F3F"/>
    <w:rsid w:val="00FC47D8"/>
    <w:rsid w:val="00FD0396"/>
    <w:rsid w:val="00FD3676"/>
    <w:rsid w:val="00FD45A6"/>
    <w:rsid w:val="00FD5308"/>
    <w:rsid w:val="00FD58E6"/>
    <w:rsid w:val="00FD60AF"/>
    <w:rsid w:val="00FE4358"/>
    <w:rsid w:val="00FE55D8"/>
    <w:rsid w:val="00FE67F6"/>
    <w:rsid w:val="00FF136E"/>
    <w:rsid w:val="00F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9D209C"/>
  <w15:docId w15:val="{3906ECDD-3898-4944-BFF0-B0271AC0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-RU"/>
    </w:rPr>
  </w:style>
  <w:style w:type="paragraph" w:styleId="1">
    <w:name w:val="heading 1"/>
    <w:basedOn w:val="a"/>
    <w:next w:val="a"/>
    <w:qFormat/>
    <w:pPr>
      <w:keepNext/>
      <w:ind w:left="792"/>
      <w:outlineLvl w:val="0"/>
    </w:pPr>
    <w:rPr>
      <w:color w:val="000000"/>
      <w:sz w:val="28"/>
      <w:szCs w:val="20"/>
    </w:rPr>
  </w:style>
  <w:style w:type="paragraph" w:styleId="2">
    <w:name w:val="heading 2"/>
    <w:basedOn w:val="a"/>
    <w:next w:val="a"/>
    <w:qFormat/>
    <w:pPr>
      <w:keepNext/>
      <w:ind w:right="-55"/>
      <w:jc w:val="center"/>
      <w:outlineLvl w:val="1"/>
    </w:pPr>
    <w:rPr>
      <w:b/>
      <w:bCs/>
      <w:caps/>
      <w:spacing w:val="100"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 Narrow" w:hAnsi="Arial Narrow"/>
      <w:b/>
      <w:bCs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 Narrow" w:hAnsi="Arial Narrow"/>
      <w:sz w:val="28"/>
      <w:lang w:eastAsia="en-US"/>
    </w:rPr>
  </w:style>
  <w:style w:type="paragraph" w:styleId="a4">
    <w:name w:val="Body Text Indent"/>
    <w:basedOn w:val="a"/>
    <w:pPr>
      <w:spacing w:line="360" w:lineRule="auto"/>
      <w:ind w:firstLine="709"/>
      <w:jc w:val="both"/>
    </w:pPr>
    <w:rPr>
      <w:sz w:val="28"/>
    </w:rPr>
  </w:style>
  <w:style w:type="paragraph" w:styleId="a5">
    <w:name w:val="Balloon Text"/>
    <w:basedOn w:val="a"/>
    <w:semiHidden/>
    <w:rsid w:val="008C5C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FD58E6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FD58E6"/>
    <w:pPr>
      <w:tabs>
        <w:tab w:val="center" w:pos="4677"/>
        <w:tab w:val="right" w:pos="9355"/>
      </w:tabs>
    </w:pPr>
    <w:rPr>
      <w:lang w:val="x-none" w:eastAsia="x-none"/>
    </w:rPr>
  </w:style>
  <w:style w:type="table" w:styleId="aa">
    <w:name w:val="Table Grid"/>
    <w:basedOn w:val="a1"/>
    <w:uiPriority w:val="39"/>
    <w:rsid w:val="00193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6A18CD"/>
    <w:rPr>
      <w:rFonts w:ascii="Arial" w:hAnsi="Arial"/>
      <w:b/>
      <w:color w:val="FFFFFF"/>
      <w:sz w:val="24"/>
      <w:szCs w:val="24"/>
      <w:u w:val="none"/>
    </w:rPr>
  </w:style>
  <w:style w:type="paragraph" w:customStyle="1" w:styleId="10">
    <w:name w:val="Стиль1"/>
    <w:basedOn w:val="a8"/>
    <w:rsid w:val="006A18CD"/>
    <w:rPr>
      <w:rFonts w:ascii="Arial" w:hAnsi="Arial" w:cs="Arial"/>
      <w:b/>
      <w:color w:val="FFFFFF"/>
      <w:lang w:val="de-DE"/>
    </w:rPr>
  </w:style>
  <w:style w:type="paragraph" w:customStyle="1" w:styleId="11">
    <w:name w:val="Без интервала1"/>
    <w:rsid w:val="00C84235"/>
    <w:rPr>
      <w:rFonts w:ascii="Calibri" w:hAnsi="Calibri"/>
      <w:sz w:val="22"/>
      <w:szCs w:val="22"/>
      <w:lang w:val="ru-RU" w:eastAsia="en-US"/>
    </w:rPr>
  </w:style>
  <w:style w:type="paragraph" w:styleId="ac">
    <w:name w:val="List Paragraph"/>
    <w:basedOn w:val="a"/>
    <w:uiPriority w:val="34"/>
    <w:qFormat/>
    <w:rsid w:val="00E429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rsid w:val="00B85441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031D8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dvedev\Application%20Data\Microsoft\&#1064;&#1072;&#1073;&#1083;&#1086;&#1085;&#1099;\&#1085;&#1086;&#1074;&#1099;&#1081;%20&#1073;&#1083;&#1072;&#1085;&#1082;%20&#1055;&#1077;&#1085;&#1090;&#1072;&#1073;&#1086;&#1082;&#108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AA8E6-8B5D-4539-8578-924AAF61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Settings\medvedev\Application Data\Microsoft\Шаблоны\новый бланк Пентабокс.dot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Pentacom</Company>
  <LinksUpToDate>false</LinksUpToDate>
  <CharactersWithSpaces>408</CharactersWithSpaces>
  <SharedDoc>false</SharedDoc>
  <HLinks>
    <vt:vector size="6" baseType="variant">
      <vt:variant>
        <vt:i4>131178</vt:i4>
      </vt:variant>
      <vt:variant>
        <vt:i4>0</vt:i4>
      </vt:variant>
      <vt:variant>
        <vt:i4>0</vt:i4>
      </vt:variant>
      <vt:variant>
        <vt:i4>5</vt:i4>
      </vt:variant>
      <vt:variant>
        <vt:lpwstr>mailto:1fnl@mail.ru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subject/>
  <dc:creator>medvedev</dc:creator>
  <cp:keywords/>
  <cp:lastModifiedBy>Microsoft Office User</cp:lastModifiedBy>
  <cp:revision>2</cp:revision>
  <cp:lastPrinted>2021-09-21T12:43:00Z</cp:lastPrinted>
  <dcterms:created xsi:type="dcterms:W3CDTF">2022-09-29T12:29:00Z</dcterms:created>
  <dcterms:modified xsi:type="dcterms:W3CDTF">2022-09-29T12:29:00Z</dcterms:modified>
</cp:coreProperties>
</file>